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1725B" w14:textId="4A508F18" w:rsidR="00F71717" w:rsidRPr="00872168" w:rsidRDefault="00F71717" w:rsidP="00F71717">
      <w:pPr>
        <w:spacing w:after="240"/>
        <w:jc w:val="right"/>
        <w:rPr>
          <w:sz w:val="22"/>
          <w:szCs w:val="22"/>
        </w:rPr>
      </w:pPr>
      <w:r w:rsidRPr="00872168">
        <w:rPr>
          <w:sz w:val="22"/>
          <w:szCs w:val="22"/>
        </w:rPr>
        <w:t>[</w:t>
      </w:r>
      <w:r w:rsidRPr="00B6661D">
        <w:rPr>
          <w:sz w:val="22"/>
          <w:szCs w:val="22"/>
          <w:highlight w:val="yellow"/>
        </w:rPr>
        <w:t>Day</w:t>
      </w:r>
      <w:r w:rsidRPr="00872168">
        <w:rPr>
          <w:sz w:val="22"/>
          <w:szCs w:val="22"/>
        </w:rPr>
        <w:t xml:space="preserve">] </w:t>
      </w:r>
      <w:r w:rsidR="00B6661D">
        <w:rPr>
          <w:sz w:val="22"/>
          <w:szCs w:val="22"/>
        </w:rPr>
        <w:t>October</w:t>
      </w:r>
      <w:r w:rsidR="00FF5547" w:rsidRPr="00872168">
        <w:rPr>
          <w:sz w:val="22"/>
          <w:szCs w:val="22"/>
        </w:rPr>
        <w:t xml:space="preserve"> 2026</w:t>
      </w:r>
    </w:p>
    <w:p w14:paraId="185CE7B9" w14:textId="77777777" w:rsidR="00F71717" w:rsidRPr="00872168" w:rsidRDefault="00F71717" w:rsidP="00F71717">
      <w:pPr>
        <w:spacing w:after="240"/>
        <w:jc w:val="both"/>
        <w:rPr>
          <w:sz w:val="22"/>
          <w:szCs w:val="22"/>
        </w:rPr>
      </w:pPr>
      <w:r w:rsidRPr="00872168">
        <w:rPr>
          <w:sz w:val="22"/>
          <w:szCs w:val="22"/>
        </w:rPr>
        <w:t>Dear [</w:t>
      </w:r>
      <w:r w:rsidRPr="00872168">
        <w:rPr>
          <w:sz w:val="22"/>
          <w:szCs w:val="22"/>
          <w:highlight w:val="yellow"/>
        </w:rPr>
        <w:t>Name</w:t>
      </w:r>
      <w:r w:rsidRPr="00872168">
        <w:rPr>
          <w:sz w:val="22"/>
          <w:szCs w:val="22"/>
        </w:rPr>
        <w:t>],</w:t>
      </w:r>
    </w:p>
    <w:p w14:paraId="3F3275CE" w14:textId="7BA69FFF" w:rsidR="00F71717" w:rsidRPr="00872168" w:rsidRDefault="00F71717" w:rsidP="00F71717">
      <w:pPr>
        <w:spacing w:after="240"/>
        <w:jc w:val="both"/>
        <w:rPr>
          <w:sz w:val="22"/>
          <w:szCs w:val="22"/>
        </w:rPr>
      </w:pPr>
      <w:r w:rsidRPr="00872168">
        <w:rPr>
          <w:sz w:val="22"/>
          <w:szCs w:val="22"/>
        </w:rPr>
        <w:t>I am writing to you as [</w:t>
      </w:r>
      <w:r w:rsidRPr="00872168">
        <w:rPr>
          <w:sz w:val="22"/>
          <w:szCs w:val="22"/>
          <w:highlight w:val="yellow"/>
        </w:rPr>
        <w:t>Principal/CEO</w:t>
      </w:r>
      <w:r w:rsidRPr="00872168">
        <w:rPr>
          <w:sz w:val="22"/>
          <w:szCs w:val="22"/>
        </w:rPr>
        <w:t>] of [</w:t>
      </w:r>
      <w:r w:rsidR="0090419C" w:rsidRPr="00872168">
        <w:rPr>
          <w:sz w:val="22"/>
          <w:szCs w:val="22"/>
          <w:highlight w:val="yellow"/>
        </w:rPr>
        <w:t>c</w:t>
      </w:r>
      <w:r w:rsidRPr="00872168">
        <w:rPr>
          <w:sz w:val="22"/>
          <w:szCs w:val="22"/>
          <w:highlight w:val="yellow"/>
        </w:rPr>
        <w:t xml:space="preserve">ollege </w:t>
      </w:r>
      <w:r w:rsidR="0090419C" w:rsidRPr="00872168">
        <w:rPr>
          <w:sz w:val="22"/>
          <w:szCs w:val="22"/>
          <w:highlight w:val="yellow"/>
        </w:rPr>
        <w:t>n</w:t>
      </w:r>
      <w:r w:rsidRPr="00872168">
        <w:rPr>
          <w:sz w:val="22"/>
          <w:szCs w:val="22"/>
          <w:highlight w:val="yellow"/>
        </w:rPr>
        <w:t>ame</w:t>
      </w:r>
      <w:r w:rsidRPr="00872168">
        <w:rPr>
          <w:sz w:val="22"/>
          <w:szCs w:val="22"/>
        </w:rPr>
        <w:t>], a specialist further education (FE) college based in [</w:t>
      </w:r>
      <w:r w:rsidRPr="00872168">
        <w:rPr>
          <w:sz w:val="22"/>
          <w:szCs w:val="22"/>
          <w:highlight w:val="yellow"/>
        </w:rPr>
        <w:t>local area</w:t>
      </w:r>
      <w:r w:rsidRPr="00872168">
        <w:rPr>
          <w:sz w:val="22"/>
          <w:szCs w:val="22"/>
        </w:rPr>
        <w:t>], and a proud member of Natspec – the membership organisation for specialist colleges within the UK.</w:t>
      </w:r>
    </w:p>
    <w:p w14:paraId="2049A899" w14:textId="7A7EE7BF" w:rsidR="00C9279F" w:rsidRPr="00872168" w:rsidRDefault="00C9279F" w:rsidP="00F71717">
      <w:pPr>
        <w:spacing w:after="240"/>
        <w:jc w:val="both"/>
        <w:rPr>
          <w:sz w:val="22"/>
          <w:szCs w:val="22"/>
          <w:lang w:val="en-US"/>
        </w:rPr>
      </w:pPr>
      <w:r w:rsidRPr="00872168">
        <w:rPr>
          <w:sz w:val="22"/>
          <w:szCs w:val="22"/>
        </w:rPr>
        <w:t xml:space="preserve">Specialist FE exists to do something unique and vital: provide the specialist expertise, staffing, support and learning environments that enable young people with special educational needs and disabilities (SEND), including those with complex needs, to develop the skills, confidence, independence and agency they need to thrive. </w:t>
      </w:r>
      <w:r w:rsidR="008744BD" w:rsidRPr="00872168">
        <w:rPr>
          <w:sz w:val="22"/>
          <w:szCs w:val="22"/>
        </w:rPr>
        <w:t>S</w:t>
      </w:r>
      <w:r w:rsidR="00887764" w:rsidRPr="00872168">
        <w:rPr>
          <w:sz w:val="22"/>
          <w:szCs w:val="22"/>
        </w:rPr>
        <w:t>pecialist FE</w:t>
      </w:r>
      <w:r w:rsidR="008744BD" w:rsidRPr="00872168">
        <w:rPr>
          <w:sz w:val="22"/>
          <w:szCs w:val="22"/>
        </w:rPr>
        <w:t xml:space="preserve"> is critical to </w:t>
      </w:r>
      <w:r w:rsidR="005F5B5A" w:rsidRPr="00872168">
        <w:rPr>
          <w:sz w:val="22"/>
          <w:szCs w:val="22"/>
        </w:rPr>
        <w:t xml:space="preserve">building a truly </w:t>
      </w:r>
      <w:r w:rsidR="008744BD" w:rsidRPr="00872168">
        <w:rPr>
          <w:sz w:val="22"/>
          <w:szCs w:val="22"/>
          <w:lang w:val="en-US"/>
        </w:rPr>
        <w:t>inclusive education system</w:t>
      </w:r>
      <w:r w:rsidR="00594ED1" w:rsidRPr="00872168">
        <w:rPr>
          <w:sz w:val="22"/>
          <w:szCs w:val="22"/>
          <w:lang w:val="en-US"/>
        </w:rPr>
        <w:t>.</w:t>
      </w:r>
      <w:r w:rsidR="006D2949" w:rsidRPr="00872168">
        <w:rPr>
          <w:sz w:val="22"/>
          <w:szCs w:val="22"/>
          <w:lang w:val="en-US"/>
        </w:rPr>
        <w:t xml:space="preserve"> If we rely on </w:t>
      </w:r>
      <w:r w:rsidR="008744BD" w:rsidRPr="00872168">
        <w:rPr>
          <w:sz w:val="22"/>
          <w:szCs w:val="22"/>
          <w:lang w:val="en-US"/>
        </w:rPr>
        <w:t>mainstream provision alone</w:t>
      </w:r>
      <w:r w:rsidR="00683F9A" w:rsidRPr="00872168">
        <w:rPr>
          <w:sz w:val="22"/>
          <w:szCs w:val="22"/>
          <w:lang w:val="en-US"/>
        </w:rPr>
        <w:t xml:space="preserve">, some young people will be denied the </w:t>
      </w:r>
      <w:r w:rsidR="00970FDE" w:rsidRPr="00872168">
        <w:rPr>
          <w:sz w:val="22"/>
          <w:szCs w:val="22"/>
          <w:lang w:val="en-US"/>
        </w:rPr>
        <w:t xml:space="preserve">highly </w:t>
      </w:r>
      <w:proofErr w:type="spellStart"/>
      <w:r w:rsidR="00970FDE" w:rsidRPr="00872168">
        <w:rPr>
          <w:sz w:val="22"/>
          <w:szCs w:val="22"/>
          <w:lang w:val="en-US"/>
        </w:rPr>
        <w:t>speciali</w:t>
      </w:r>
      <w:r w:rsidR="005C4579" w:rsidRPr="00872168">
        <w:rPr>
          <w:sz w:val="22"/>
          <w:szCs w:val="22"/>
          <w:lang w:val="en-US"/>
        </w:rPr>
        <w:t>s</w:t>
      </w:r>
      <w:r w:rsidR="00970FDE" w:rsidRPr="00872168">
        <w:rPr>
          <w:sz w:val="22"/>
          <w:szCs w:val="22"/>
          <w:lang w:val="en-US"/>
        </w:rPr>
        <w:t>ed</w:t>
      </w:r>
      <w:proofErr w:type="spellEnd"/>
      <w:r w:rsidR="00970FDE" w:rsidRPr="00872168">
        <w:rPr>
          <w:sz w:val="22"/>
          <w:szCs w:val="22"/>
          <w:lang w:val="en-US"/>
        </w:rPr>
        <w:t xml:space="preserve"> </w:t>
      </w:r>
      <w:r w:rsidR="00683F9A" w:rsidRPr="00872168">
        <w:rPr>
          <w:sz w:val="22"/>
          <w:szCs w:val="22"/>
          <w:lang w:val="en-US"/>
        </w:rPr>
        <w:t xml:space="preserve">expertise, support and environment </w:t>
      </w:r>
      <w:r w:rsidR="00AF5533" w:rsidRPr="00872168">
        <w:rPr>
          <w:sz w:val="22"/>
          <w:szCs w:val="22"/>
          <w:lang w:val="en-US"/>
        </w:rPr>
        <w:t xml:space="preserve">they need to </w:t>
      </w:r>
      <w:r w:rsidR="00970FDE" w:rsidRPr="00872168">
        <w:rPr>
          <w:sz w:val="22"/>
          <w:szCs w:val="22"/>
          <w:lang w:val="en-US"/>
        </w:rPr>
        <w:t>succeed.</w:t>
      </w:r>
      <w:r w:rsidR="0020783B" w:rsidRPr="00872168">
        <w:rPr>
          <w:sz w:val="22"/>
          <w:szCs w:val="22"/>
          <w:lang w:val="en-US"/>
        </w:rPr>
        <w:t xml:space="preserve"> It is therefore essential </w:t>
      </w:r>
      <w:r w:rsidR="008744BD" w:rsidRPr="00872168">
        <w:rPr>
          <w:sz w:val="22"/>
          <w:szCs w:val="22"/>
          <w:lang w:val="en-US"/>
        </w:rPr>
        <w:t xml:space="preserve">that specialist FE is represented in the policy and funding decisions that shape their future and </w:t>
      </w:r>
      <w:r w:rsidR="00C07C99" w:rsidRPr="00872168">
        <w:rPr>
          <w:sz w:val="22"/>
          <w:szCs w:val="22"/>
          <w:lang w:val="en-US"/>
        </w:rPr>
        <w:t>not</w:t>
      </w:r>
      <w:r w:rsidR="008744BD" w:rsidRPr="00872168">
        <w:rPr>
          <w:sz w:val="22"/>
          <w:szCs w:val="22"/>
          <w:lang w:val="en-US"/>
        </w:rPr>
        <w:t xml:space="preserve"> treated as an afterthought.</w:t>
      </w:r>
    </w:p>
    <w:p w14:paraId="104CDC64" w14:textId="0BC837BE" w:rsidR="00331122" w:rsidRPr="00872168" w:rsidRDefault="00331122" w:rsidP="00331122">
      <w:pPr>
        <w:spacing w:after="240"/>
        <w:jc w:val="both"/>
        <w:rPr>
          <w:b/>
          <w:bCs/>
          <w:sz w:val="22"/>
          <w:szCs w:val="22"/>
          <w:lang w:val="en-US"/>
        </w:rPr>
      </w:pPr>
      <w:r w:rsidRPr="00872168">
        <w:rPr>
          <w:b/>
          <w:bCs/>
          <w:sz w:val="22"/>
          <w:szCs w:val="22"/>
          <w:lang w:val="en-US"/>
        </w:rPr>
        <w:t xml:space="preserve">This November, we would like to invite you to take part in </w:t>
      </w:r>
      <w:r w:rsidRPr="00872168">
        <w:rPr>
          <w:b/>
          <w:bCs/>
          <w:i/>
          <w:iCs/>
          <w:sz w:val="22"/>
          <w:szCs w:val="22"/>
          <w:lang w:val="en-US"/>
        </w:rPr>
        <w:t>The Power of Specialist FE</w:t>
      </w:r>
      <w:r w:rsidRPr="00872168">
        <w:rPr>
          <w:b/>
          <w:bCs/>
          <w:sz w:val="22"/>
          <w:szCs w:val="22"/>
          <w:lang w:val="en-US"/>
        </w:rPr>
        <w:t xml:space="preserve"> week, running between Monday 23</w:t>
      </w:r>
      <w:r w:rsidRPr="00872168">
        <w:rPr>
          <w:b/>
          <w:bCs/>
          <w:sz w:val="22"/>
          <w:szCs w:val="22"/>
          <w:vertAlign w:val="superscript"/>
          <w:lang w:val="en-US"/>
        </w:rPr>
        <w:t>rd</w:t>
      </w:r>
      <w:r w:rsidRPr="00872168">
        <w:rPr>
          <w:b/>
          <w:bCs/>
          <w:sz w:val="22"/>
          <w:szCs w:val="22"/>
          <w:lang w:val="en-US"/>
        </w:rPr>
        <w:t xml:space="preserve"> and Friday 27</w:t>
      </w:r>
      <w:r w:rsidRPr="00872168">
        <w:rPr>
          <w:b/>
          <w:bCs/>
          <w:sz w:val="22"/>
          <w:szCs w:val="22"/>
          <w:vertAlign w:val="superscript"/>
          <w:lang w:val="en-US"/>
        </w:rPr>
        <w:t>th</w:t>
      </w:r>
      <w:r w:rsidRPr="00872168">
        <w:rPr>
          <w:b/>
          <w:bCs/>
          <w:sz w:val="22"/>
          <w:szCs w:val="22"/>
          <w:lang w:val="en-US"/>
        </w:rPr>
        <w:t xml:space="preserve"> November. The theme for 2026 is inclusion: </w:t>
      </w:r>
      <w:r w:rsidR="004E6132" w:rsidRPr="00872168">
        <w:rPr>
          <w:b/>
          <w:bCs/>
          <w:sz w:val="22"/>
          <w:szCs w:val="22"/>
          <w:lang w:val="en-US"/>
        </w:rPr>
        <w:t>broadening</w:t>
      </w:r>
      <w:r w:rsidR="001A263C" w:rsidRPr="00872168">
        <w:rPr>
          <w:b/>
          <w:bCs/>
          <w:sz w:val="22"/>
          <w:szCs w:val="22"/>
          <w:lang w:val="en-US"/>
        </w:rPr>
        <w:t xml:space="preserve"> </w:t>
      </w:r>
      <w:r w:rsidR="00CE76BF" w:rsidRPr="00872168">
        <w:rPr>
          <w:b/>
          <w:bCs/>
          <w:sz w:val="22"/>
          <w:szCs w:val="22"/>
          <w:lang w:val="en-US"/>
        </w:rPr>
        <w:t xml:space="preserve">understanding </w:t>
      </w:r>
      <w:r w:rsidR="001A263C" w:rsidRPr="00872168">
        <w:rPr>
          <w:b/>
          <w:bCs/>
          <w:sz w:val="22"/>
          <w:szCs w:val="22"/>
          <w:lang w:val="en-US"/>
        </w:rPr>
        <w:t>of</w:t>
      </w:r>
      <w:r w:rsidR="00CE76BF" w:rsidRPr="00872168">
        <w:rPr>
          <w:b/>
          <w:bCs/>
          <w:sz w:val="22"/>
          <w:szCs w:val="22"/>
          <w:lang w:val="en-US"/>
        </w:rPr>
        <w:t xml:space="preserve"> inclusion </w:t>
      </w:r>
      <w:r w:rsidR="0012134F" w:rsidRPr="00872168">
        <w:rPr>
          <w:b/>
          <w:bCs/>
          <w:sz w:val="22"/>
          <w:szCs w:val="22"/>
          <w:lang w:val="en-US"/>
        </w:rPr>
        <w:t>by listening to the voices of</w:t>
      </w:r>
      <w:r w:rsidR="00CE76BF" w:rsidRPr="00872168">
        <w:rPr>
          <w:b/>
          <w:bCs/>
          <w:sz w:val="22"/>
          <w:szCs w:val="22"/>
          <w:lang w:val="en-US"/>
        </w:rPr>
        <w:t xml:space="preserve"> </w:t>
      </w:r>
      <w:r w:rsidR="004E6132" w:rsidRPr="00872168">
        <w:rPr>
          <w:b/>
          <w:bCs/>
          <w:sz w:val="22"/>
          <w:szCs w:val="22"/>
          <w:lang w:val="en-US"/>
        </w:rPr>
        <w:t xml:space="preserve">the </w:t>
      </w:r>
      <w:r w:rsidR="00CE76BF" w:rsidRPr="00872168">
        <w:rPr>
          <w:b/>
          <w:bCs/>
          <w:sz w:val="22"/>
          <w:szCs w:val="22"/>
          <w:lang w:val="en-US"/>
        </w:rPr>
        <w:t>young people</w:t>
      </w:r>
      <w:r w:rsidR="004E6132" w:rsidRPr="00872168">
        <w:rPr>
          <w:b/>
          <w:bCs/>
          <w:sz w:val="22"/>
          <w:szCs w:val="22"/>
          <w:lang w:val="en-US"/>
        </w:rPr>
        <w:t xml:space="preserve"> themselves</w:t>
      </w:r>
      <w:r w:rsidR="008D3C3B" w:rsidRPr="00872168">
        <w:rPr>
          <w:b/>
          <w:bCs/>
          <w:sz w:val="22"/>
          <w:szCs w:val="22"/>
          <w:lang w:val="en-US"/>
        </w:rPr>
        <w:t>;</w:t>
      </w:r>
      <w:r w:rsidR="0012134F" w:rsidRPr="00872168">
        <w:rPr>
          <w:b/>
          <w:bCs/>
          <w:sz w:val="22"/>
          <w:szCs w:val="22"/>
          <w:lang w:val="en-US"/>
        </w:rPr>
        <w:t xml:space="preserve"> </w:t>
      </w:r>
      <w:r w:rsidR="009343E7" w:rsidRPr="00872168">
        <w:rPr>
          <w:b/>
          <w:bCs/>
          <w:sz w:val="22"/>
          <w:szCs w:val="22"/>
          <w:lang w:val="en-US"/>
        </w:rPr>
        <w:t xml:space="preserve">showcasing </w:t>
      </w:r>
      <w:proofErr w:type="gramStart"/>
      <w:r w:rsidR="001A263C" w:rsidRPr="00872168">
        <w:rPr>
          <w:b/>
          <w:bCs/>
          <w:sz w:val="22"/>
          <w:szCs w:val="22"/>
          <w:lang w:val="en-US"/>
        </w:rPr>
        <w:t>the means by which</w:t>
      </w:r>
      <w:proofErr w:type="gramEnd"/>
      <w:r w:rsidR="001A263C" w:rsidRPr="00872168">
        <w:rPr>
          <w:b/>
          <w:bCs/>
          <w:sz w:val="22"/>
          <w:szCs w:val="22"/>
          <w:lang w:val="en-US"/>
        </w:rPr>
        <w:t xml:space="preserve"> specialist FE </w:t>
      </w:r>
      <w:r w:rsidR="00365953" w:rsidRPr="00872168">
        <w:rPr>
          <w:b/>
          <w:bCs/>
          <w:sz w:val="22"/>
          <w:szCs w:val="22"/>
          <w:lang w:val="en-US"/>
        </w:rPr>
        <w:t>enables them to be included</w:t>
      </w:r>
      <w:r w:rsidR="008D3C3B" w:rsidRPr="00872168">
        <w:rPr>
          <w:b/>
          <w:bCs/>
          <w:sz w:val="22"/>
          <w:szCs w:val="22"/>
          <w:lang w:val="en-US"/>
        </w:rPr>
        <w:t>;</w:t>
      </w:r>
      <w:r w:rsidR="00365953" w:rsidRPr="00872168">
        <w:rPr>
          <w:b/>
          <w:bCs/>
          <w:sz w:val="22"/>
          <w:szCs w:val="22"/>
          <w:lang w:val="en-US"/>
        </w:rPr>
        <w:t xml:space="preserve"> </w:t>
      </w:r>
      <w:r w:rsidR="00BC316F" w:rsidRPr="00872168">
        <w:rPr>
          <w:b/>
          <w:bCs/>
          <w:sz w:val="22"/>
          <w:szCs w:val="22"/>
          <w:lang w:val="en-US"/>
        </w:rPr>
        <w:t xml:space="preserve">and </w:t>
      </w:r>
      <w:r w:rsidRPr="00872168">
        <w:rPr>
          <w:b/>
          <w:bCs/>
          <w:sz w:val="22"/>
          <w:szCs w:val="22"/>
          <w:lang w:val="en-US"/>
        </w:rPr>
        <w:t xml:space="preserve">ensuring specialist FE itself is included and valued as </w:t>
      </w:r>
      <w:r w:rsidR="000F0F94" w:rsidRPr="00872168">
        <w:rPr>
          <w:b/>
          <w:bCs/>
          <w:sz w:val="22"/>
          <w:szCs w:val="22"/>
          <w:lang w:val="en-US"/>
        </w:rPr>
        <w:t>a</w:t>
      </w:r>
      <w:r w:rsidR="00CE43EF" w:rsidRPr="00872168">
        <w:rPr>
          <w:b/>
          <w:bCs/>
          <w:sz w:val="22"/>
          <w:szCs w:val="22"/>
          <w:lang w:val="en-US"/>
        </w:rPr>
        <w:t>n</w:t>
      </w:r>
      <w:r w:rsidR="000F0F94" w:rsidRPr="00872168">
        <w:rPr>
          <w:b/>
          <w:bCs/>
          <w:sz w:val="22"/>
          <w:szCs w:val="22"/>
          <w:lang w:val="en-US"/>
        </w:rPr>
        <w:t xml:space="preserve"> </w:t>
      </w:r>
      <w:r w:rsidRPr="00872168">
        <w:rPr>
          <w:b/>
          <w:bCs/>
          <w:sz w:val="22"/>
          <w:szCs w:val="22"/>
          <w:lang w:val="en-US"/>
        </w:rPr>
        <w:t>essential part of the wider education system.</w:t>
      </w:r>
    </w:p>
    <w:p w14:paraId="203AE053" w14:textId="5EE1FDE9" w:rsidR="00F71717" w:rsidRPr="00872168" w:rsidRDefault="00F71717" w:rsidP="00F71717">
      <w:pPr>
        <w:spacing w:after="240"/>
        <w:jc w:val="both"/>
        <w:rPr>
          <w:b/>
          <w:bCs/>
          <w:sz w:val="22"/>
          <w:szCs w:val="22"/>
        </w:rPr>
      </w:pPr>
      <w:r w:rsidRPr="00872168">
        <w:rPr>
          <w:b/>
          <w:bCs/>
          <w:sz w:val="22"/>
          <w:szCs w:val="22"/>
        </w:rPr>
        <w:t xml:space="preserve">We would be delighted </w:t>
      </w:r>
      <w:r w:rsidR="00397A81" w:rsidRPr="00872168">
        <w:rPr>
          <w:b/>
          <w:bCs/>
          <w:sz w:val="22"/>
          <w:szCs w:val="22"/>
        </w:rPr>
        <w:t>to welcome you to [</w:t>
      </w:r>
      <w:r w:rsidR="0090419C" w:rsidRPr="00872168">
        <w:rPr>
          <w:b/>
          <w:bCs/>
          <w:sz w:val="22"/>
          <w:szCs w:val="22"/>
          <w:highlight w:val="yellow"/>
        </w:rPr>
        <w:t>c</w:t>
      </w:r>
      <w:r w:rsidR="00397A81" w:rsidRPr="00872168">
        <w:rPr>
          <w:b/>
          <w:bCs/>
          <w:sz w:val="22"/>
          <w:szCs w:val="22"/>
          <w:highlight w:val="yellow"/>
        </w:rPr>
        <w:t xml:space="preserve">ollege </w:t>
      </w:r>
      <w:r w:rsidR="0090419C" w:rsidRPr="00872168">
        <w:rPr>
          <w:b/>
          <w:bCs/>
          <w:sz w:val="22"/>
          <w:szCs w:val="22"/>
          <w:highlight w:val="yellow"/>
        </w:rPr>
        <w:t>n</w:t>
      </w:r>
      <w:r w:rsidR="00397A81" w:rsidRPr="00872168">
        <w:rPr>
          <w:b/>
          <w:bCs/>
          <w:sz w:val="22"/>
          <w:szCs w:val="22"/>
          <w:highlight w:val="yellow"/>
        </w:rPr>
        <w:t>ame</w:t>
      </w:r>
      <w:r w:rsidR="00397A81" w:rsidRPr="00872168">
        <w:rPr>
          <w:b/>
          <w:bCs/>
          <w:sz w:val="22"/>
          <w:szCs w:val="22"/>
        </w:rPr>
        <w:t xml:space="preserve">] </w:t>
      </w:r>
      <w:r w:rsidRPr="00872168">
        <w:rPr>
          <w:b/>
          <w:bCs/>
          <w:sz w:val="22"/>
          <w:szCs w:val="22"/>
        </w:rPr>
        <w:t xml:space="preserve">during </w:t>
      </w:r>
      <w:r w:rsidR="008D3C3B" w:rsidRPr="00872168">
        <w:rPr>
          <w:b/>
          <w:bCs/>
          <w:sz w:val="22"/>
          <w:szCs w:val="22"/>
        </w:rPr>
        <w:t xml:space="preserve">The Power of Specialist FE </w:t>
      </w:r>
      <w:r w:rsidRPr="00872168">
        <w:rPr>
          <w:b/>
          <w:bCs/>
          <w:sz w:val="22"/>
          <w:szCs w:val="22"/>
        </w:rPr>
        <w:t>week</w:t>
      </w:r>
      <w:r w:rsidR="00F50C21" w:rsidRPr="00872168">
        <w:rPr>
          <w:b/>
          <w:bCs/>
          <w:sz w:val="22"/>
          <w:szCs w:val="22"/>
        </w:rPr>
        <w:t>. You will be able to</w:t>
      </w:r>
      <w:r w:rsidR="008B0F23" w:rsidRPr="00872168">
        <w:rPr>
          <w:b/>
          <w:bCs/>
          <w:sz w:val="22"/>
          <w:szCs w:val="22"/>
        </w:rPr>
        <w:t xml:space="preserve"> meet learners and staff and see first-hand </w:t>
      </w:r>
      <w:r w:rsidR="003F1AD5" w:rsidRPr="00872168">
        <w:rPr>
          <w:b/>
          <w:bCs/>
          <w:sz w:val="22"/>
          <w:szCs w:val="22"/>
        </w:rPr>
        <w:t xml:space="preserve">how specialist FE is </w:t>
      </w:r>
      <w:r w:rsidR="00321F9B" w:rsidRPr="00872168">
        <w:rPr>
          <w:b/>
          <w:bCs/>
          <w:sz w:val="22"/>
          <w:szCs w:val="22"/>
        </w:rPr>
        <w:t xml:space="preserve">including learners </w:t>
      </w:r>
      <w:r w:rsidR="008B0F23" w:rsidRPr="00872168">
        <w:rPr>
          <w:b/>
          <w:bCs/>
          <w:sz w:val="22"/>
          <w:szCs w:val="22"/>
        </w:rPr>
        <w:t xml:space="preserve">in practice in </w:t>
      </w:r>
      <w:r w:rsidRPr="00872168">
        <w:rPr>
          <w:b/>
          <w:bCs/>
          <w:sz w:val="22"/>
          <w:szCs w:val="22"/>
        </w:rPr>
        <w:t>[</w:t>
      </w:r>
      <w:r w:rsidRPr="00872168">
        <w:rPr>
          <w:b/>
          <w:bCs/>
          <w:sz w:val="22"/>
          <w:szCs w:val="22"/>
          <w:highlight w:val="yellow"/>
        </w:rPr>
        <w:t>local area/constituency</w:t>
      </w:r>
      <w:r w:rsidRPr="00872168">
        <w:rPr>
          <w:b/>
          <w:bCs/>
          <w:sz w:val="22"/>
          <w:szCs w:val="22"/>
        </w:rPr>
        <w:t>].</w:t>
      </w:r>
    </w:p>
    <w:p w14:paraId="775F41F7" w14:textId="6F00C8D8" w:rsidR="008D71FC" w:rsidRPr="00872168" w:rsidRDefault="007803DF" w:rsidP="00F71717">
      <w:pPr>
        <w:spacing w:after="240"/>
        <w:jc w:val="both"/>
        <w:rPr>
          <w:b/>
          <w:bCs/>
          <w:sz w:val="22"/>
          <w:szCs w:val="22"/>
        </w:rPr>
      </w:pPr>
      <w:r w:rsidRPr="00B6661D">
        <w:rPr>
          <w:sz w:val="22"/>
          <w:szCs w:val="22"/>
        </w:rPr>
        <w:t>A fair and truly inclusive education system must ensure that e</w:t>
      </w:r>
      <w:r w:rsidR="008D71FC" w:rsidRPr="00B6661D">
        <w:rPr>
          <w:sz w:val="22"/>
          <w:szCs w:val="22"/>
        </w:rPr>
        <w:t xml:space="preserve">very young person </w:t>
      </w:r>
      <w:proofErr w:type="gramStart"/>
      <w:r w:rsidRPr="00B6661D">
        <w:rPr>
          <w:sz w:val="22"/>
          <w:szCs w:val="22"/>
        </w:rPr>
        <w:t>has</w:t>
      </w:r>
      <w:r w:rsidR="008D71FC" w:rsidRPr="00B6661D">
        <w:rPr>
          <w:sz w:val="22"/>
          <w:szCs w:val="22"/>
        </w:rPr>
        <w:t xml:space="preserve"> the opportunity to</w:t>
      </w:r>
      <w:proofErr w:type="gramEnd"/>
      <w:r w:rsidR="008D71FC" w:rsidRPr="00B6661D">
        <w:rPr>
          <w:sz w:val="22"/>
          <w:szCs w:val="22"/>
        </w:rPr>
        <w:t xml:space="preserve"> belong, participate and </w:t>
      </w:r>
      <w:r w:rsidR="004B589E" w:rsidRPr="00B6661D">
        <w:rPr>
          <w:sz w:val="22"/>
          <w:szCs w:val="22"/>
        </w:rPr>
        <w:t xml:space="preserve">thrive </w:t>
      </w:r>
      <w:r w:rsidR="008D71FC" w:rsidRPr="00B6661D">
        <w:rPr>
          <w:sz w:val="22"/>
          <w:szCs w:val="22"/>
        </w:rPr>
        <w:t xml:space="preserve">in their education, with the right learning programme, support and environment for them. For some young people with complex needs, specialist FE is what makes that possible. </w:t>
      </w:r>
      <w:r w:rsidR="00347871" w:rsidRPr="00B6661D">
        <w:rPr>
          <w:sz w:val="22"/>
          <w:szCs w:val="22"/>
        </w:rPr>
        <w:t xml:space="preserve">It transforms the lives of learners, </w:t>
      </w:r>
      <w:r w:rsidR="003A5A50" w:rsidRPr="00B6661D">
        <w:rPr>
          <w:sz w:val="22"/>
          <w:szCs w:val="22"/>
        </w:rPr>
        <w:t>and</w:t>
      </w:r>
      <w:r w:rsidR="00E2273C" w:rsidRPr="00B6661D">
        <w:rPr>
          <w:sz w:val="22"/>
          <w:szCs w:val="22"/>
          <w:lang w:val="en-US"/>
        </w:rPr>
        <w:t xml:space="preserve"> government </w:t>
      </w:r>
      <w:r w:rsidR="003A5A50" w:rsidRPr="00B6661D">
        <w:rPr>
          <w:sz w:val="22"/>
          <w:szCs w:val="22"/>
          <w:lang w:val="en-US"/>
        </w:rPr>
        <w:t>must</w:t>
      </w:r>
      <w:r w:rsidR="00E2273C" w:rsidRPr="00B6661D">
        <w:rPr>
          <w:sz w:val="22"/>
          <w:szCs w:val="22"/>
          <w:lang w:val="en-US"/>
        </w:rPr>
        <w:t xml:space="preserve"> give the same care and attention to securing a high-quality specialist FE sector as they’ve </w:t>
      </w:r>
      <w:r w:rsidR="006C2F58" w:rsidRPr="00B6661D">
        <w:rPr>
          <w:sz w:val="22"/>
          <w:szCs w:val="22"/>
          <w:lang w:val="en-US"/>
        </w:rPr>
        <w:t xml:space="preserve">given </w:t>
      </w:r>
      <w:r w:rsidR="00E509E9" w:rsidRPr="00B6661D">
        <w:rPr>
          <w:sz w:val="22"/>
          <w:szCs w:val="22"/>
          <w:lang w:val="en-US"/>
        </w:rPr>
        <w:t xml:space="preserve">to </w:t>
      </w:r>
      <w:r w:rsidR="00A45AC9" w:rsidRPr="00B6661D">
        <w:rPr>
          <w:sz w:val="22"/>
          <w:szCs w:val="22"/>
          <w:lang w:val="en-US"/>
        </w:rPr>
        <w:t xml:space="preserve">plans for </w:t>
      </w:r>
      <w:r w:rsidR="00E2273C" w:rsidRPr="00B6661D">
        <w:rPr>
          <w:sz w:val="22"/>
          <w:szCs w:val="22"/>
          <w:lang w:val="en-US"/>
        </w:rPr>
        <w:t xml:space="preserve">improving inclusion in mainstream colleges. </w:t>
      </w:r>
      <w:r w:rsidR="008D71FC" w:rsidRPr="00B6661D">
        <w:rPr>
          <w:sz w:val="22"/>
          <w:szCs w:val="22"/>
        </w:rPr>
        <w:t xml:space="preserve">Specialist FE provision must </w:t>
      </w:r>
      <w:r w:rsidR="00E448A9" w:rsidRPr="00B6661D">
        <w:rPr>
          <w:sz w:val="22"/>
          <w:szCs w:val="22"/>
        </w:rPr>
        <w:t>be</w:t>
      </w:r>
      <w:r w:rsidR="008D71FC" w:rsidRPr="00B6661D">
        <w:rPr>
          <w:sz w:val="22"/>
          <w:szCs w:val="22"/>
        </w:rPr>
        <w:t xml:space="preserve"> fully factored into local, regional and national policy and funding decisions, including local area SEND plans</w:t>
      </w:r>
      <w:r w:rsidR="00C224F1" w:rsidRPr="00B6661D">
        <w:rPr>
          <w:sz w:val="22"/>
          <w:szCs w:val="22"/>
        </w:rPr>
        <w:t>. Without this, there is a risk that some learners will be excluded altogether</w:t>
      </w:r>
      <w:r w:rsidR="008D71FC" w:rsidRPr="00B6661D">
        <w:rPr>
          <w:sz w:val="22"/>
          <w:szCs w:val="22"/>
        </w:rPr>
        <w:t>.</w:t>
      </w:r>
    </w:p>
    <w:p w14:paraId="2EF0D73C" w14:textId="268DC578" w:rsidR="00600C5E" w:rsidRPr="00872168" w:rsidRDefault="00600C5E" w:rsidP="00600C5E">
      <w:pPr>
        <w:spacing w:after="240"/>
        <w:jc w:val="both"/>
        <w:rPr>
          <w:sz w:val="22"/>
          <w:szCs w:val="22"/>
          <w:lang w:val="en-US"/>
        </w:rPr>
      </w:pPr>
      <w:r w:rsidRPr="00872168">
        <w:rPr>
          <w:i/>
          <w:iCs/>
          <w:sz w:val="22"/>
          <w:szCs w:val="22"/>
          <w:lang w:val="en-US"/>
        </w:rPr>
        <w:t xml:space="preserve">The Power of Specialist FE </w:t>
      </w:r>
      <w:r w:rsidR="001410A3" w:rsidRPr="00872168">
        <w:rPr>
          <w:sz w:val="22"/>
          <w:szCs w:val="22"/>
          <w:lang w:val="en-US"/>
        </w:rPr>
        <w:t>campaign calls</w:t>
      </w:r>
      <w:r w:rsidRPr="00872168">
        <w:rPr>
          <w:sz w:val="22"/>
          <w:szCs w:val="22"/>
          <w:lang w:val="en-US"/>
        </w:rPr>
        <w:t xml:space="preserve"> for specialist FE to be represented and valued at every level of decision-making. By taking part in the </w:t>
      </w:r>
      <w:r w:rsidR="00B456A0" w:rsidRPr="00872168">
        <w:rPr>
          <w:sz w:val="22"/>
          <w:szCs w:val="22"/>
          <w:lang w:val="en-US"/>
        </w:rPr>
        <w:t>cam</w:t>
      </w:r>
      <w:r w:rsidR="0039513E" w:rsidRPr="00872168">
        <w:rPr>
          <w:sz w:val="22"/>
          <w:szCs w:val="22"/>
          <w:lang w:val="en-US"/>
        </w:rPr>
        <w:t>paign</w:t>
      </w:r>
      <w:r w:rsidRPr="00872168">
        <w:rPr>
          <w:sz w:val="22"/>
          <w:szCs w:val="22"/>
          <w:lang w:val="en-US"/>
        </w:rPr>
        <w:t>, you can help ensure learners with SEND and complex needs are not left behind</w:t>
      </w:r>
      <w:r w:rsidR="02EF4530" w:rsidRPr="00872168">
        <w:rPr>
          <w:sz w:val="22"/>
          <w:szCs w:val="22"/>
          <w:lang w:val="en-US"/>
        </w:rPr>
        <w:t>,</w:t>
      </w:r>
      <w:r w:rsidRPr="00872168">
        <w:rPr>
          <w:sz w:val="22"/>
          <w:szCs w:val="22"/>
          <w:lang w:val="en-US"/>
        </w:rPr>
        <w:t xml:space="preserve"> and that specialist FE </w:t>
      </w:r>
      <w:r w:rsidR="0094486E" w:rsidRPr="00872168">
        <w:rPr>
          <w:sz w:val="22"/>
          <w:szCs w:val="22"/>
          <w:lang w:val="en-US"/>
        </w:rPr>
        <w:t xml:space="preserve">is </w:t>
      </w:r>
      <w:r w:rsidR="000B7D6B" w:rsidRPr="00872168">
        <w:rPr>
          <w:sz w:val="22"/>
          <w:szCs w:val="22"/>
          <w:lang w:val="en-US"/>
        </w:rPr>
        <w:t>part of the</w:t>
      </w:r>
      <w:r w:rsidRPr="00872168">
        <w:rPr>
          <w:sz w:val="22"/>
          <w:szCs w:val="22"/>
          <w:lang w:val="en-US"/>
        </w:rPr>
        <w:t xml:space="preserve"> conversation </w:t>
      </w:r>
      <w:r w:rsidR="000B7D6B" w:rsidRPr="00872168">
        <w:rPr>
          <w:sz w:val="22"/>
          <w:szCs w:val="22"/>
          <w:lang w:val="en-US"/>
        </w:rPr>
        <w:t xml:space="preserve">when it comes to </w:t>
      </w:r>
      <w:r w:rsidRPr="00872168">
        <w:rPr>
          <w:sz w:val="22"/>
          <w:szCs w:val="22"/>
          <w:lang w:val="en-US"/>
        </w:rPr>
        <w:t>education, skills, inclusion and opportunity.</w:t>
      </w:r>
    </w:p>
    <w:p w14:paraId="3BAF243E" w14:textId="55CCA1E2" w:rsidR="00F71717" w:rsidRPr="00872168" w:rsidRDefault="00F71717" w:rsidP="00F71717">
      <w:pPr>
        <w:spacing w:after="240"/>
        <w:jc w:val="both"/>
        <w:rPr>
          <w:sz w:val="22"/>
          <w:szCs w:val="22"/>
        </w:rPr>
      </w:pPr>
      <w:r w:rsidRPr="00872168">
        <w:rPr>
          <w:sz w:val="22"/>
          <w:szCs w:val="22"/>
        </w:rPr>
        <w:t>We would therefore be delighted to welcome you to [</w:t>
      </w:r>
      <w:r w:rsidRPr="00872168">
        <w:rPr>
          <w:sz w:val="22"/>
          <w:szCs w:val="22"/>
          <w:highlight w:val="yellow"/>
        </w:rPr>
        <w:t>college name</w:t>
      </w:r>
      <w:r w:rsidRPr="00872168">
        <w:rPr>
          <w:sz w:val="22"/>
          <w:szCs w:val="22"/>
        </w:rPr>
        <w:t xml:space="preserve">] </w:t>
      </w:r>
      <w:r w:rsidR="0090419C" w:rsidRPr="00872168">
        <w:rPr>
          <w:sz w:val="22"/>
          <w:szCs w:val="22"/>
        </w:rPr>
        <w:t xml:space="preserve">during the </w:t>
      </w:r>
      <w:r w:rsidR="0039513E" w:rsidRPr="00872168">
        <w:rPr>
          <w:sz w:val="22"/>
          <w:szCs w:val="22"/>
        </w:rPr>
        <w:t xml:space="preserve">campaign </w:t>
      </w:r>
      <w:r w:rsidR="0090419C" w:rsidRPr="00872168">
        <w:rPr>
          <w:sz w:val="22"/>
          <w:szCs w:val="22"/>
        </w:rPr>
        <w:t xml:space="preserve">week </w:t>
      </w:r>
      <w:r w:rsidRPr="00872168">
        <w:rPr>
          <w:sz w:val="22"/>
          <w:szCs w:val="22"/>
        </w:rPr>
        <w:t xml:space="preserve">in </w:t>
      </w:r>
      <w:r w:rsidR="0090419C" w:rsidRPr="00872168">
        <w:rPr>
          <w:sz w:val="22"/>
          <w:szCs w:val="22"/>
        </w:rPr>
        <w:t>November</w:t>
      </w:r>
      <w:r w:rsidRPr="00872168">
        <w:rPr>
          <w:sz w:val="22"/>
          <w:szCs w:val="22"/>
        </w:rPr>
        <w:t xml:space="preserve">, if your diary allows. </w:t>
      </w:r>
      <w:r w:rsidR="00AB58F2" w:rsidRPr="00872168">
        <w:rPr>
          <w:sz w:val="22"/>
          <w:szCs w:val="22"/>
        </w:rPr>
        <w:t>Please email [</w:t>
      </w:r>
      <w:hyperlink r:id="rId11" w:history="1">
        <w:r w:rsidR="00AB58F2" w:rsidRPr="00872168">
          <w:rPr>
            <w:rStyle w:val="Hyperlink"/>
            <w:sz w:val="22"/>
            <w:szCs w:val="22"/>
            <w:highlight w:val="yellow"/>
          </w:rPr>
          <w:t>communications@specialistfe.com</w:t>
        </w:r>
      </w:hyperlink>
      <w:r w:rsidR="00AB58F2" w:rsidRPr="00872168">
        <w:rPr>
          <w:sz w:val="22"/>
          <w:szCs w:val="22"/>
          <w:highlight w:val="yellow"/>
        </w:rPr>
        <w:t xml:space="preserve"> / insert College </w:t>
      </w:r>
      <w:r w:rsidR="00AB58F2" w:rsidRPr="00872168">
        <w:rPr>
          <w:sz w:val="22"/>
          <w:szCs w:val="22"/>
          <w:highlight w:val="yellow"/>
        </w:rPr>
        <w:lastRenderedPageBreak/>
        <w:t>email address</w:t>
      </w:r>
      <w:r w:rsidR="00AB58F2" w:rsidRPr="00872168">
        <w:rPr>
          <w:sz w:val="22"/>
          <w:szCs w:val="22"/>
        </w:rPr>
        <w:t>] and we would be very happy to arrange a visit or discuss another way for you to support the campaign.</w:t>
      </w:r>
    </w:p>
    <w:p w14:paraId="068639CD" w14:textId="77777777" w:rsidR="001D2E6C" w:rsidRPr="00872168" w:rsidRDefault="00F71717" w:rsidP="00F71717">
      <w:pPr>
        <w:spacing w:after="240"/>
        <w:jc w:val="both"/>
        <w:rPr>
          <w:sz w:val="22"/>
          <w:szCs w:val="22"/>
        </w:rPr>
      </w:pPr>
      <w:r w:rsidRPr="00872168">
        <w:rPr>
          <w:sz w:val="22"/>
          <w:szCs w:val="22"/>
        </w:rPr>
        <w:t>Yours sincerely,</w:t>
      </w:r>
    </w:p>
    <w:p w14:paraId="3E64BE30" w14:textId="71A25B02" w:rsidR="001D2E6C" w:rsidRPr="00872168" w:rsidRDefault="001D2E6C" w:rsidP="00F71717">
      <w:pPr>
        <w:spacing w:after="240"/>
        <w:jc w:val="both"/>
        <w:rPr>
          <w:sz w:val="22"/>
          <w:szCs w:val="22"/>
        </w:rPr>
        <w:sectPr w:rsidR="001D2E6C" w:rsidRPr="00872168" w:rsidSect="00F71717">
          <w:headerReference w:type="default" r:id="rId12"/>
          <w:headerReference w:type="first" r:id="rId13"/>
          <w:pgSz w:w="11906" w:h="16838"/>
          <w:pgMar w:top="1440" w:right="1080" w:bottom="1440" w:left="1080" w:header="2211" w:footer="708" w:gutter="0"/>
          <w:cols w:space="708"/>
          <w:docGrid w:linePitch="360"/>
        </w:sectPr>
      </w:pPr>
    </w:p>
    <w:p w14:paraId="58F9BCFE" w14:textId="77777777" w:rsidR="00F71717" w:rsidRPr="00872168" w:rsidRDefault="00F71717" w:rsidP="00F71717">
      <w:pPr>
        <w:spacing w:after="240"/>
        <w:jc w:val="both"/>
        <w:rPr>
          <w:sz w:val="22"/>
          <w:szCs w:val="22"/>
        </w:rPr>
        <w:sectPr w:rsidR="00F71717" w:rsidRPr="00872168" w:rsidSect="00F71717">
          <w:headerReference w:type="default" r:id="rId14"/>
          <w:headerReference w:type="first" r:id="rId15"/>
          <w:type w:val="continuous"/>
          <w:pgSz w:w="11906" w:h="16838"/>
          <w:pgMar w:top="1440" w:right="1440" w:bottom="1440" w:left="1440" w:header="2211" w:footer="708" w:gutter="0"/>
          <w:cols w:space="708"/>
          <w:docGrid w:linePitch="360"/>
        </w:sectPr>
      </w:pPr>
    </w:p>
    <w:p w14:paraId="7FD43EBA" w14:textId="48ED147B" w:rsidR="00F71717" w:rsidRPr="00872168" w:rsidRDefault="00F71717" w:rsidP="00F71717">
      <w:pPr>
        <w:spacing w:after="240"/>
        <w:jc w:val="both"/>
        <w:rPr>
          <w:sz w:val="22"/>
          <w:szCs w:val="22"/>
        </w:rPr>
        <w:sectPr w:rsidR="00F71717" w:rsidRPr="00872168" w:rsidSect="00F71717">
          <w:type w:val="continuous"/>
          <w:pgSz w:w="11906" w:h="16838"/>
          <w:pgMar w:top="1440" w:right="1440" w:bottom="1440" w:left="1440" w:header="2211" w:footer="708" w:gutter="0"/>
          <w:cols w:space="708"/>
          <w:docGrid w:linePitch="360"/>
        </w:sectPr>
      </w:pPr>
      <w:r w:rsidRPr="00872168">
        <w:rPr>
          <w:sz w:val="22"/>
          <w:szCs w:val="22"/>
        </w:rPr>
        <w:t>[</w:t>
      </w:r>
      <w:r w:rsidRPr="00872168">
        <w:rPr>
          <w:sz w:val="22"/>
          <w:szCs w:val="22"/>
          <w:highlight w:val="yellow"/>
        </w:rPr>
        <w:t>Name</w:t>
      </w:r>
      <w:r w:rsidRPr="00872168">
        <w:rPr>
          <w:sz w:val="22"/>
          <w:szCs w:val="22"/>
        </w:rPr>
        <w:t>]</w:t>
      </w:r>
      <w:r w:rsidRPr="00872168">
        <w:rPr>
          <w:sz w:val="22"/>
          <w:szCs w:val="22"/>
        </w:rPr>
        <w:tab/>
      </w:r>
      <w:r w:rsidRPr="00872168">
        <w:rPr>
          <w:sz w:val="22"/>
          <w:szCs w:val="22"/>
        </w:rPr>
        <w:tab/>
      </w:r>
      <w:r w:rsidRPr="00872168">
        <w:rPr>
          <w:sz w:val="22"/>
          <w:szCs w:val="22"/>
        </w:rPr>
        <w:tab/>
      </w:r>
      <w:r w:rsidRPr="00872168">
        <w:rPr>
          <w:sz w:val="22"/>
          <w:szCs w:val="22"/>
        </w:rPr>
        <w:tab/>
      </w:r>
      <w:r w:rsidRPr="00872168">
        <w:rPr>
          <w:sz w:val="22"/>
          <w:szCs w:val="22"/>
        </w:rPr>
        <w:tab/>
      </w:r>
      <w:r w:rsidRPr="00872168">
        <w:rPr>
          <w:sz w:val="22"/>
          <w:szCs w:val="22"/>
        </w:rPr>
        <w:tab/>
        <w:t>Clare Howard</w:t>
      </w:r>
      <w:r w:rsidRPr="00872168">
        <w:rPr>
          <w:sz w:val="22"/>
          <w:szCs w:val="22"/>
        </w:rPr>
        <w:tab/>
      </w:r>
      <w:r w:rsidRPr="00872168">
        <w:rPr>
          <w:sz w:val="22"/>
          <w:szCs w:val="22"/>
        </w:rPr>
        <w:br/>
        <w:t>[</w:t>
      </w:r>
      <w:r w:rsidRPr="00872168">
        <w:rPr>
          <w:sz w:val="22"/>
          <w:szCs w:val="22"/>
          <w:highlight w:val="yellow"/>
        </w:rPr>
        <w:t>Principal/CEO, college name</w:t>
      </w:r>
      <w:r w:rsidRPr="00872168">
        <w:rPr>
          <w:sz w:val="22"/>
          <w:szCs w:val="22"/>
        </w:rPr>
        <w:t>]</w:t>
      </w:r>
      <w:r w:rsidRPr="00872168">
        <w:rPr>
          <w:sz w:val="22"/>
          <w:szCs w:val="22"/>
        </w:rPr>
        <w:tab/>
      </w:r>
      <w:r w:rsidRPr="00872168">
        <w:rPr>
          <w:sz w:val="22"/>
          <w:szCs w:val="22"/>
        </w:rPr>
        <w:tab/>
      </w:r>
      <w:r w:rsidRPr="00872168">
        <w:rPr>
          <w:sz w:val="22"/>
          <w:szCs w:val="22"/>
        </w:rPr>
        <w:tab/>
        <w:t>Chief Executive, Natspec</w:t>
      </w:r>
    </w:p>
    <w:p w14:paraId="63581F42" w14:textId="77777777" w:rsidR="00F71717" w:rsidRPr="00872168" w:rsidRDefault="00F71717" w:rsidP="00F71717">
      <w:pPr>
        <w:spacing w:after="240"/>
        <w:jc w:val="both"/>
        <w:rPr>
          <w:sz w:val="22"/>
          <w:szCs w:val="22"/>
        </w:rPr>
        <w:sectPr w:rsidR="00F71717" w:rsidRPr="00872168" w:rsidSect="00F71717">
          <w:type w:val="continuous"/>
          <w:pgSz w:w="11906" w:h="16838"/>
          <w:pgMar w:top="1440" w:right="1440" w:bottom="1440" w:left="1440" w:header="2211" w:footer="708" w:gutter="0"/>
          <w:cols w:space="708"/>
          <w:docGrid w:linePitch="360"/>
        </w:sectPr>
      </w:pPr>
    </w:p>
    <w:p w14:paraId="438DACEA" w14:textId="4191C73A" w:rsidR="00F71717" w:rsidRPr="00872168" w:rsidRDefault="00F71717" w:rsidP="00F71717">
      <w:pPr>
        <w:spacing w:after="240"/>
        <w:jc w:val="both"/>
        <w:rPr>
          <w:sz w:val="22"/>
          <w:szCs w:val="22"/>
        </w:rPr>
      </w:pPr>
    </w:p>
    <w:sectPr w:rsidR="00F71717" w:rsidRPr="00872168" w:rsidSect="00F71717">
      <w:type w:val="continuous"/>
      <w:pgSz w:w="11906" w:h="16838"/>
      <w:pgMar w:top="1440" w:right="1440" w:bottom="1440" w:left="1440" w:header="221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1AE2A" w14:textId="77777777" w:rsidR="001656A8" w:rsidRDefault="001656A8" w:rsidP="000F6C0E">
      <w:r>
        <w:separator/>
      </w:r>
    </w:p>
  </w:endnote>
  <w:endnote w:type="continuationSeparator" w:id="0">
    <w:p w14:paraId="1A95EF7A" w14:textId="77777777" w:rsidR="001656A8" w:rsidRDefault="001656A8" w:rsidP="000F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D7A6F25-6526-4DE8-BB0C-3AD69E91B35A}"/>
    <w:embedBold r:id="rId2" w:fontKey="{191AE198-E3AA-4456-8F59-0A311D2F5194}"/>
    <w:embedItalic r:id="rId3" w:fontKey="{065E79EF-959F-43E8-9CD5-1085C1A08FAF}"/>
    <w:embedBoldItalic r:id="rId4" w:fontKey="{9365B5BA-E31C-4EB9-B2D7-227900E45DF2}"/>
  </w:font>
  <w:font w:name="Nunito">
    <w:charset w:val="00"/>
    <w:family w:val="auto"/>
    <w:pitch w:val="variable"/>
    <w:sig w:usb0="A00002FF" w:usb1="5000204B" w:usb2="00000000" w:usb3="00000000" w:csb0="00000197" w:csb1="00000000"/>
    <w:embedRegular r:id="rId5" w:fontKey="{66E09E21-10A3-45A8-A2B0-659A6C775051}"/>
    <w:embedBold r:id="rId6" w:fontKey="{721D5369-B1B4-4532-A081-FC4C858EBA7B}"/>
    <w:embedItalic r:id="rId7" w:fontKey="{B2DE75C3-73F9-456F-8752-2FE0DBCF5F39}"/>
    <w:embedBoldItalic r:id="rId8" w:fontKey="{CEB03709-6E4E-4CF3-AA7B-894F54B41B40}"/>
  </w:font>
  <w:font w:name="Tahoma">
    <w:panose1 w:val="020B0604030504040204"/>
    <w:charset w:val="00"/>
    <w:family w:val="swiss"/>
    <w:pitch w:val="variable"/>
    <w:sig w:usb0="E1002EFF" w:usb1="C000605B" w:usb2="00000029" w:usb3="00000000" w:csb0="000101FF" w:csb1="00000000"/>
    <w:embedRegular r:id="rId9" w:fontKey="{9D562C98-20A5-42F1-BD2C-E1156818C275}"/>
  </w:font>
  <w:font w:name="Calibri Light">
    <w:panose1 w:val="020F0302020204030204"/>
    <w:charset w:val="00"/>
    <w:family w:val="swiss"/>
    <w:pitch w:val="variable"/>
    <w:sig w:usb0="E4002EFF" w:usb1="C200247B" w:usb2="00000009" w:usb3="00000000" w:csb0="000001FF" w:csb1="00000000"/>
    <w:embedRegular r:id="rId10" w:fontKey="{2FE27E7F-430A-4398-BCA2-4245255433E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BBB9A" w14:textId="77777777" w:rsidR="001656A8" w:rsidRDefault="001656A8" w:rsidP="000F6C0E">
      <w:r>
        <w:separator/>
      </w:r>
    </w:p>
  </w:footnote>
  <w:footnote w:type="continuationSeparator" w:id="0">
    <w:p w14:paraId="48C0B323" w14:textId="77777777" w:rsidR="001656A8" w:rsidRDefault="001656A8" w:rsidP="000F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ED76" w14:textId="77777777" w:rsidR="00F71717" w:rsidRDefault="00F71717">
    <w:pPr>
      <w:pStyle w:val="Header"/>
    </w:pPr>
    <w:r>
      <w:rPr>
        <w:noProof/>
      </w:rPr>
      <mc:AlternateContent>
        <mc:Choice Requires="wpg">
          <w:drawing>
            <wp:anchor distT="0" distB="0" distL="114300" distR="114300" simplePos="0" relativeHeight="251658245" behindDoc="0" locked="0" layoutInCell="1" allowOverlap="1" wp14:anchorId="33D0C055" wp14:editId="6A6F3B11">
              <wp:simplePos x="0" y="0"/>
              <wp:positionH relativeFrom="column">
                <wp:posOffset>-916305</wp:posOffset>
              </wp:positionH>
              <wp:positionV relativeFrom="paragraph">
                <wp:posOffset>-1403985</wp:posOffset>
              </wp:positionV>
              <wp:extent cx="7559675" cy="1657350"/>
              <wp:effectExtent l="0" t="0" r="0" b="6350"/>
              <wp:wrapSquare wrapText="bothSides"/>
              <wp:docPr id="1275251234" name="Group 1275251234"/>
              <wp:cNvGraphicFramePr/>
              <a:graphic xmlns:a="http://schemas.openxmlformats.org/drawingml/2006/main">
                <a:graphicData uri="http://schemas.microsoft.com/office/word/2010/wordprocessingGroup">
                  <wpg:wgp>
                    <wpg:cNvGrpSpPr/>
                    <wpg:grpSpPr>
                      <a:xfrm>
                        <a:off x="0" y="0"/>
                        <a:ext cx="7559675" cy="1657350"/>
                        <a:chOff x="-1906" y="0"/>
                        <a:chExt cx="7560325" cy="1657350"/>
                      </a:xfrm>
                    </wpg:grpSpPr>
                    <wps:wsp>
                      <wps:cNvPr id="674390902" name="Rectangle 674390902"/>
                      <wps:cNvSpPr/>
                      <wps:spPr>
                        <a:xfrm>
                          <a:off x="-1906" y="0"/>
                          <a:ext cx="7560325" cy="1657350"/>
                        </a:xfrm>
                        <a:prstGeom prst="rect">
                          <a:avLst/>
                        </a:prstGeom>
                        <a:solidFill>
                          <a:srgbClr val="FFF5E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5140293" name="Picture 315140293" descr="A purple and yellow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62500" y="361950"/>
                          <a:ext cx="2370455" cy="9144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38905A6A" id="Group 1275251234" o:spid="_x0000_s1026" style="position:absolute;margin-left:-72.15pt;margin-top:-110.55pt;width:595.25pt;height:130.5pt;z-index:251658245;mso-width-relative:margin;mso-height-relative:margin" coordorigin="-19" coordsize="75603,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">
              <v:rect id="Rectangle 674390902" o:spid="_x0000_s1027" style="position:absolute;left:-19;width:75603;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" fillcolor="#fff5e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5140293" o:spid="_x0000_s1028" type="#_x0000_t75" alt="A purple and yellow logo&#10;&#10;Description automatically generated" style="position:absolute;left:47625;top:3619;width:2370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">
                <v:imagedata r:id="rId2" o:title="A purple and yellow logo&#10;&#10;Description automatically generated"/>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9F23D" w14:textId="77777777" w:rsidR="00F71717" w:rsidRDefault="00F71717">
    <w:pPr>
      <w:pStyle w:val="Header"/>
    </w:pPr>
    <w:r>
      <w:rPr>
        <w:noProof/>
      </w:rPr>
      <w:drawing>
        <wp:anchor distT="0" distB="0" distL="114300" distR="114300" simplePos="0" relativeHeight="251658244" behindDoc="0" locked="0" layoutInCell="1" allowOverlap="1" wp14:anchorId="3EC21260" wp14:editId="3647B3D5">
          <wp:simplePos x="0" y="0"/>
          <wp:positionH relativeFrom="column">
            <wp:posOffset>4106545</wp:posOffset>
          </wp:positionH>
          <wp:positionV relativeFrom="paragraph">
            <wp:posOffset>-750766</wp:posOffset>
          </wp:positionV>
          <wp:extent cx="2005330" cy="773430"/>
          <wp:effectExtent l="0" t="0" r="1270" b="1270"/>
          <wp:wrapSquare wrapText="bothSides"/>
          <wp:docPr id="5" name="Picture 5"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17A0" w14:textId="11E651B3" w:rsidR="007429DE" w:rsidRDefault="00AC0474">
    <w:pPr>
      <w:pStyle w:val="Header"/>
    </w:pPr>
    <w:r>
      <w:rPr>
        <w:noProof/>
      </w:rPr>
      <mc:AlternateContent>
        <mc:Choice Requires="wps">
          <w:drawing>
            <wp:anchor distT="0" distB="0" distL="114300" distR="114300" simplePos="0" relativeHeight="251658241" behindDoc="0" locked="0" layoutInCell="1" allowOverlap="1" wp14:anchorId="4BD8FE98" wp14:editId="6E4932C5">
              <wp:simplePos x="0" y="0"/>
              <wp:positionH relativeFrom="column">
                <wp:posOffset>-914400</wp:posOffset>
              </wp:positionH>
              <wp:positionV relativeFrom="paragraph">
                <wp:posOffset>-1403985</wp:posOffset>
              </wp:positionV>
              <wp:extent cx="7559675" cy="1657350"/>
              <wp:effectExtent l="0" t="0" r="0" b="6350"/>
              <wp:wrapSquare wrapText="bothSides"/>
              <wp:docPr id="1" name="Rectangle 1"/>
              <wp:cNvGraphicFramePr/>
              <a:graphic xmlns:a="http://schemas.openxmlformats.org/drawingml/2006/main">
                <a:graphicData uri="http://schemas.microsoft.com/office/word/2010/wordprocessingShape">
                  <wps:wsp>
                    <wps:cNvSpPr/>
                    <wps:spPr>
                      <a:xfrm>
                        <a:off x="0" y="0"/>
                        <a:ext cx="7559675" cy="1657350"/>
                      </a:xfrm>
                      <a:prstGeom prst="rect">
                        <a:avLst/>
                      </a:prstGeom>
                      <a:solidFill>
                        <a:srgbClr val="FFF5E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23AEE0A9" id="Rectangle 1" o:spid="_x0000_s1026" style="position:absolute;margin-left:-1in;margin-top:-110.55pt;width:595.25pt;height:13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" fillcolor="#fff5e5" stroked="f" strokeweight="1pt">
              <w10:wrap type="square"/>
            </v:rect>
          </w:pict>
        </mc:Fallback>
      </mc:AlternateContent>
    </w:r>
    <w:r>
      <w:rPr>
        <w:noProof/>
      </w:rPr>
      <w:drawing>
        <wp:anchor distT="0" distB="0" distL="114300" distR="114300" simplePos="0" relativeHeight="251658243" behindDoc="0" locked="0" layoutInCell="1" allowOverlap="1" wp14:anchorId="49A0FB90" wp14:editId="1B3B295F">
          <wp:simplePos x="0" y="0"/>
          <wp:positionH relativeFrom="column">
            <wp:posOffset>5309235</wp:posOffset>
          </wp:positionH>
          <wp:positionV relativeFrom="paragraph">
            <wp:posOffset>-1040130</wp:posOffset>
          </wp:positionV>
          <wp:extent cx="908685" cy="911860"/>
          <wp:effectExtent l="0" t="0" r="5715" b="2540"/>
          <wp:wrapSquare wrapText="bothSides"/>
          <wp:docPr id="1465020124" name="Picture 14650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908685" cy="911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524407DE" wp14:editId="53522F13">
          <wp:simplePos x="0" y="0"/>
          <wp:positionH relativeFrom="column">
            <wp:posOffset>3848100</wp:posOffset>
          </wp:positionH>
          <wp:positionV relativeFrom="paragraph">
            <wp:posOffset>-751205</wp:posOffset>
          </wp:positionV>
          <wp:extent cx="1137920" cy="328930"/>
          <wp:effectExtent l="0" t="0" r="5080" b="1270"/>
          <wp:wrapSquare wrapText="bothSides"/>
          <wp:docPr id="58210525" name="Picture 58210525"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7920" cy="32893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AEBF" w14:textId="77777777" w:rsidR="000F6C0E" w:rsidRDefault="007429DE">
    <w:pPr>
      <w:pStyle w:val="Header"/>
    </w:pPr>
    <w:r>
      <w:rPr>
        <w:noProof/>
      </w:rPr>
      <w:drawing>
        <wp:anchor distT="0" distB="0" distL="114300" distR="114300" simplePos="0" relativeHeight="251658240" behindDoc="0" locked="0" layoutInCell="1" allowOverlap="1" wp14:anchorId="7A8602B5" wp14:editId="740884A0">
          <wp:simplePos x="0" y="0"/>
          <wp:positionH relativeFrom="column">
            <wp:posOffset>4106545</wp:posOffset>
          </wp:positionH>
          <wp:positionV relativeFrom="paragraph">
            <wp:posOffset>-750766</wp:posOffset>
          </wp:positionV>
          <wp:extent cx="2005330" cy="773430"/>
          <wp:effectExtent l="0" t="0" r="1270" b="1270"/>
          <wp:wrapSquare wrapText="bothSides"/>
          <wp:docPr id="913943594" name="Picture 913943594"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7B1202"/>
    <w:multiLevelType w:val="hybridMultilevel"/>
    <w:tmpl w:val="371ED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8324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74"/>
    <w:rsid w:val="00013E2F"/>
    <w:rsid w:val="000277DA"/>
    <w:rsid w:val="00064350"/>
    <w:rsid w:val="00064E07"/>
    <w:rsid w:val="00066083"/>
    <w:rsid w:val="000739D7"/>
    <w:rsid w:val="00096494"/>
    <w:rsid w:val="000A2DAC"/>
    <w:rsid w:val="000A6080"/>
    <w:rsid w:val="000B7D6B"/>
    <w:rsid w:val="000F0F94"/>
    <w:rsid w:val="000F6C0E"/>
    <w:rsid w:val="00110A25"/>
    <w:rsid w:val="00115CEF"/>
    <w:rsid w:val="0012134F"/>
    <w:rsid w:val="001259A9"/>
    <w:rsid w:val="00130478"/>
    <w:rsid w:val="00136689"/>
    <w:rsid w:val="00137057"/>
    <w:rsid w:val="001410A3"/>
    <w:rsid w:val="0014192A"/>
    <w:rsid w:val="0014674E"/>
    <w:rsid w:val="00153F9F"/>
    <w:rsid w:val="001651B7"/>
    <w:rsid w:val="001656A8"/>
    <w:rsid w:val="00166284"/>
    <w:rsid w:val="00170F5B"/>
    <w:rsid w:val="0018275F"/>
    <w:rsid w:val="00193A9B"/>
    <w:rsid w:val="001A0A47"/>
    <w:rsid w:val="001A263C"/>
    <w:rsid w:val="001A648D"/>
    <w:rsid w:val="001B22D6"/>
    <w:rsid w:val="001B546F"/>
    <w:rsid w:val="001C2EE9"/>
    <w:rsid w:val="001D2E6C"/>
    <w:rsid w:val="001D56BC"/>
    <w:rsid w:val="001E2C23"/>
    <w:rsid w:val="001E61EA"/>
    <w:rsid w:val="001F6B36"/>
    <w:rsid w:val="0020783B"/>
    <w:rsid w:val="002547E0"/>
    <w:rsid w:val="00276772"/>
    <w:rsid w:val="0028553F"/>
    <w:rsid w:val="00286BDA"/>
    <w:rsid w:val="002B0AD4"/>
    <w:rsid w:val="002B3A84"/>
    <w:rsid w:val="002C0C7B"/>
    <w:rsid w:val="002D26F8"/>
    <w:rsid w:val="002D4E48"/>
    <w:rsid w:val="002E49F6"/>
    <w:rsid w:val="002E51CF"/>
    <w:rsid w:val="002E5E49"/>
    <w:rsid w:val="002E6926"/>
    <w:rsid w:val="002F750A"/>
    <w:rsid w:val="00321F9B"/>
    <w:rsid w:val="00324725"/>
    <w:rsid w:val="00331122"/>
    <w:rsid w:val="00334A21"/>
    <w:rsid w:val="00347871"/>
    <w:rsid w:val="00350D2B"/>
    <w:rsid w:val="00352EA7"/>
    <w:rsid w:val="003627E2"/>
    <w:rsid w:val="003658C9"/>
    <w:rsid w:val="00365953"/>
    <w:rsid w:val="00370F94"/>
    <w:rsid w:val="00371F84"/>
    <w:rsid w:val="00390CED"/>
    <w:rsid w:val="0039513E"/>
    <w:rsid w:val="00396668"/>
    <w:rsid w:val="00397A81"/>
    <w:rsid w:val="003A5A50"/>
    <w:rsid w:val="003B211F"/>
    <w:rsid w:val="003D34E2"/>
    <w:rsid w:val="003E2F79"/>
    <w:rsid w:val="003F1AD5"/>
    <w:rsid w:val="004057D9"/>
    <w:rsid w:val="004117E4"/>
    <w:rsid w:val="00414682"/>
    <w:rsid w:val="0042024E"/>
    <w:rsid w:val="00424260"/>
    <w:rsid w:val="00453F38"/>
    <w:rsid w:val="004615EA"/>
    <w:rsid w:val="00462983"/>
    <w:rsid w:val="00462C0E"/>
    <w:rsid w:val="00470846"/>
    <w:rsid w:val="00480111"/>
    <w:rsid w:val="00493C43"/>
    <w:rsid w:val="00494D9D"/>
    <w:rsid w:val="004A69AE"/>
    <w:rsid w:val="004B1C02"/>
    <w:rsid w:val="004B589E"/>
    <w:rsid w:val="004E5556"/>
    <w:rsid w:val="004E6132"/>
    <w:rsid w:val="005142BF"/>
    <w:rsid w:val="00515869"/>
    <w:rsid w:val="00536B83"/>
    <w:rsid w:val="00571A7A"/>
    <w:rsid w:val="0058504E"/>
    <w:rsid w:val="00594ED1"/>
    <w:rsid w:val="00594F83"/>
    <w:rsid w:val="005C4579"/>
    <w:rsid w:val="005E1C14"/>
    <w:rsid w:val="005F5B5A"/>
    <w:rsid w:val="00600C5E"/>
    <w:rsid w:val="00607CF0"/>
    <w:rsid w:val="00611A83"/>
    <w:rsid w:val="00640DF2"/>
    <w:rsid w:val="00645CCE"/>
    <w:rsid w:val="00656561"/>
    <w:rsid w:val="00683F9A"/>
    <w:rsid w:val="006919DF"/>
    <w:rsid w:val="006A7E80"/>
    <w:rsid w:val="006C2F58"/>
    <w:rsid w:val="006D1C73"/>
    <w:rsid w:val="006D2949"/>
    <w:rsid w:val="006E230B"/>
    <w:rsid w:val="006E6405"/>
    <w:rsid w:val="006E6CDE"/>
    <w:rsid w:val="006F358D"/>
    <w:rsid w:val="006F4E68"/>
    <w:rsid w:val="00711836"/>
    <w:rsid w:val="00712FE8"/>
    <w:rsid w:val="00717E31"/>
    <w:rsid w:val="007429DE"/>
    <w:rsid w:val="00746EA2"/>
    <w:rsid w:val="00754273"/>
    <w:rsid w:val="007803DF"/>
    <w:rsid w:val="007B08A4"/>
    <w:rsid w:val="007D5F26"/>
    <w:rsid w:val="007E7C1E"/>
    <w:rsid w:val="007F00BF"/>
    <w:rsid w:val="007F28CE"/>
    <w:rsid w:val="0080555E"/>
    <w:rsid w:val="00841202"/>
    <w:rsid w:val="00861612"/>
    <w:rsid w:val="00863AE7"/>
    <w:rsid w:val="008675AB"/>
    <w:rsid w:val="00867AB4"/>
    <w:rsid w:val="00872168"/>
    <w:rsid w:val="008744BD"/>
    <w:rsid w:val="0088685C"/>
    <w:rsid w:val="00887764"/>
    <w:rsid w:val="008A3506"/>
    <w:rsid w:val="008B0F23"/>
    <w:rsid w:val="008D3C3B"/>
    <w:rsid w:val="008D71FC"/>
    <w:rsid w:val="008F0CBA"/>
    <w:rsid w:val="008F3D51"/>
    <w:rsid w:val="008F5811"/>
    <w:rsid w:val="0090101C"/>
    <w:rsid w:val="0090419C"/>
    <w:rsid w:val="0091573F"/>
    <w:rsid w:val="009343E7"/>
    <w:rsid w:val="0094486E"/>
    <w:rsid w:val="0095244D"/>
    <w:rsid w:val="00960032"/>
    <w:rsid w:val="009663DA"/>
    <w:rsid w:val="00970FDE"/>
    <w:rsid w:val="00972A3F"/>
    <w:rsid w:val="0098157F"/>
    <w:rsid w:val="00982F34"/>
    <w:rsid w:val="009B066A"/>
    <w:rsid w:val="009B0CAD"/>
    <w:rsid w:val="009B3B1D"/>
    <w:rsid w:val="009C1E6C"/>
    <w:rsid w:val="009F2835"/>
    <w:rsid w:val="00A17551"/>
    <w:rsid w:val="00A37AE8"/>
    <w:rsid w:val="00A45AC9"/>
    <w:rsid w:val="00A5626A"/>
    <w:rsid w:val="00A67BC0"/>
    <w:rsid w:val="00A7147E"/>
    <w:rsid w:val="00A72E8A"/>
    <w:rsid w:val="00A74061"/>
    <w:rsid w:val="00A84BEB"/>
    <w:rsid w:val="00A87FD7"/>
    <w:rsid w:val="00AA4B70"/>
    <w:rsid w:val="00AA7969"/>
    <w:rsid w:val="00AB38FF"/>
    <w:rsid w:val="00AB58F2"/>
    <w:rsid w:val="00AC0474"/>
    <w:rsid w:val="00AC0635"/>
    <w:rsid w:val="00AC170B"/>
    <w:rsid w:val="00AC398A"/>
    <w:rsid w:val="00AC4981"/>
    <w:rsid w:val="00AD5B97"/>
    <w:rsid w:val="00AD6AD5"/>
    <w:rsid w:val="00AF5533"/>
    <w:rsid w:val="00B030F4"/>
    <w:rsid w:val="00B0742A"/>
    <w:rsid w:val="00B10CFC"/>
    <w:rsid w:val="00B14F02"/>
    <w:rsid w:val="00B36B5C"/>
    <w:rsid w:val="00B456A0"/>
    <w:rsid w:val="00B6661D"/>
    <w:rsid w:val="00B92B1D"/>
    <w:rsid w:val="00B9328A"/>
    <w:rsid w:val="00B970BB"/>
    <w:rsid w:val="00BB0B30"/>
    <w:rsid w:val="00BC316F"/>
    <w:rsid w:val="00BE0452"/>
    <w:rsid w:val="00BF2217"/>
    <w:rsid w:val="00C00317"/>
    <w:rsid w:val="00C03DFF"/>
    <w:rsid w:val="00C07C99"/>
    <w:rsid w:val="00C224F1"/>
    <w:rsid w:val="00C31B88"/>
    <w:rsid w:val="00C37F53"/>
    <w:rsid w:val="00C5791F"/>
    <w:rsid w:val="00C71974"/>
    <w:rsid w:val="00C9279F"/>
    <w:rsid w:val="00C95275"/>
    <w:rsid w:val="00C9699B"/>
    <w:rsid w:val="00C975FD"/>
    <w:rsid w:val="00CA1BEB"/>
    <w:rsid w:val="00CA1FCF"/>
    <w:rsid w:val="00CC7A94"/>
    <w:rsid w:val="00CD341D"/>
    <w:rsid w:val="00CD5E54"/>
    <w:rsid w:val="00CD750C"/>
    <w:rsid w:val="00CE43EF"/>
    <w:rsid w:val="00CE4FF9"/>
    <w:rsid w:val="00CE76BF"/>
    <w:rsid w:val="00D151EF"/>
    <w:rsid w:val="00D2047F"/>
    <w:rsid w:val="00D404EE"/>
    <w:rsid w:val="00D44665"/>
    <w:rsid w:val="00D52D65"/>
    <w:rsid w:val="00D550D7"/>
    <w:rsid w:val="00D91D29"/>
    <w:rsid w:val="00DA3429"/>
    <w:rsid w:val="00DD3CFB"/>
    <w:rsid w:val="00DE395F"/>
    <w:rsid w:val="00DF13DF"/>
    <w:rsid w:val="00E02314"/>
    <w:rsid w:val="00E067B4"/>
    <w:rsid w:val="00E15C9A"/>
    <w:rsid w:val="00E16BB9"/>
    <w:rsid w:val="00E2273C"/>
    <w:rsid w:val="00E3427D"/>
    <w:rsid w:val="00E35BAB"/>
    <w:rsid w:val="00E448A9"/>
    <w:rsid w:val="00E509E9"/>
    <w:rsid w:val="00E81590"/>
    <w:rsid w:val="00E91099"/>
    <w:rsid w:val="00E95BA3"/>
    <w:rsid w:val="00EA7817"/>
    <w:rsid w:val="00EB3C78"/>
    <w:rsid w:val="00ED38BD"/>
    <w:rsid w:val="00EE2B85"/>
    <w:rsid w:val="00F001A8"/>
    <w:rsid w:val="00F242C7"/>
    <w:rsid w:val="00F37CE3"/>
    <w:rsid w:val="00F46C42"/>
    <w:rsid w:val="00F50C21"/>
    <w:rsid w:val="00F63D92"/>
    <w:rsid w:val="00F66B1D"/>
    <w:rsid w:val="00F71717"/>
    <w:rsid w:val="00FA4EEB"/>
    <w:rsid w:val="00FA7D41"/>
    <w:rsid w:val="00FB1BC0"/>
    <w:rsid w:val="00FC704E"/>
    <w:rsid w:val="00FE01D9"/>
    <w:rsid w:val="00FE5A89"/>
    <w:rsid w:val="00FF5547"/>
    <w:rsid w:val="02EF4530"/>
    <w:rsid w:val="263BCCA0"/>
    <w:rsid w:val="42D95387"/>
    <w:rsid w:val="53001987"/>
    <w:rsid w:val="67129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E74A0"/>
  <w15:chartTrackingRefBased/>
  <w15:docId w15:val="{2F9D97F3-3DCE-4F85-8C7A-39C84E0D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A"/>
    <w:rPr>
      <w:rFonts w:ascii="Nunito" w:hAnsi="Nunito"/>
    </w:rPr>
  </w:style>
  <w:style w:type="paragraph" w:styleId="Heading1">
    <w:name w:val="heading 1"/>
    <w:basedOn w:val="Normal"/>
    <w:next w:val="Normal"/>
    <w:link w:val="Heading1Char"/>
    <w:uiPriority w:val="9"/>
    <w:qFormat/>
    <w:rsid w:val="00A5626A"/>
    <w:pPr>
      <w:keepNext/>
      <w:keepLines/>
      <w:spacing w:before="240"/>
      <w:outlineLvl w:val="0"/>
    </w:pPr>
    <w:rPr>
      <w:rFonts w:eastAsiaTheme="majorEastAsia" w:cstheme="majorBidi"/>
      <w:b/>
      <w:color w:val="8B175D"/>
      <w:sz w:val="32"/>
      <w:szCs w:val="32"/>
    </w:rPr>
  </w:style>
  <w:style w:type="paragraph" w:styleId="Heading2">
    <w:name w:val="heading 2"/>
    <w:basedOn w:val="Normal"/>
    <w:next w:val="Normal"/>
    <w:link w:val="Heading2Char"/>
    <w:uiPriority w:val="9"/>
    <w:unhideWhenUsed/>
    <w:qFormat/>
    <w:rsid w:val="00A5626A"/>
    <w:pPr>
      <w:keepNext/>
      <w:keepLines/>
      <w:spacing w:before="40"/>
      <w:outlineLvl w:val="1"/>
    </w:pPr>
    <w:rPr>
      <w:rFonts w:eastAsiaTheme="majorEastAsia" w:cstheme="majorBidi"/>
      <w:b/>
      <w:color w:val="2A265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C0E"/>
    <w:pPr>
      <w:tabs>
        <w:tab w:val="center" w:pos="4513"/>
        <w:tab w:val="right" w:pos="9026"/>
      </w:tabs>
    </w:pPr>
  </w:style>
  <w:style w:type="character" w:customStyle="1" w:styleId="HeaderChar">
    <w:name w:val="Header Char"/>
    <w:basedOn w:val="DefaultParagraphFont"/>
    <w:link w:val="Header"/>
    <w:uiPriority w:val="99"/>
    <w:rsid w:val="000F6C0E"/>
  </w:style>
  <w:style w:type="paragraph" w:styleId="Footer">
    <w:name w:val="footer"/>
    <w:basedOn w:val="Normal"/>
    <w:link w:val="FooterChar"/>
    <w:uiPriority w:val="99"/>
    <w:unhideWhenUsed/>
    <w:rsid w:val="000F6C0E"/>
    <w:pPr>
      <w:tabs>
        <w:tab w:val="center" w:pos="4513"/>
        <w:tab w:val="right" w:pos="9026"/>
      </w:tabs>
    </w:pPr>
  </w:style>
  <w:style w:type="character" w:customStyle="1" w:styleId="FooterChar">
    <w:name w:val="Footer Char"/>
    <w:basedOn w:val="DefaultParagraphFont"/>
    <w:link w:val="Footer"/>
    <w:uiPriority w:val="99"/>
    <w:rsid w:val="000F6C0E"/>
  </w:style>
  <w:style w:type="character" w:customStyle="1" w:styleId="Heading1Char">
    <w:name w:val="Heading 1 Char"/>
    <w:basedOn w:val="DefaultParagraphFont"/>
    <w:link w:val="Heading1"/>
    <w:uiPriority w:val="9"/>
    <w:rsid w:val="00A5626A"/>
    <w:rPr>
      <w:rFonts w:ascii="Nunito" w:eastAsiaTheme="majorEastAsia" w:hAnsi="Nunito" w:cstheme="majorBidi"/>
      <w:b/>
      <w:color w:val="8B175D"/>
      <w:sz w:val="32"/>
      <w:szCs w:val="32"/>
    </w:rPr>
  </w:style>
  <w:style w:type="character" w:customStyle="1" w:styleId="Heading2Char">
    <w:name w:val="Heading 2 Char"/>
    <w:basedOn w:val="DefaultParagraphFont"/>
    <w:link w:val="Heading2"/>
    <w:uiPriority w:val="9"/>
    <w:rsid w:val="00A5626A"/>
    <w:rPr>
      <w:rFonts w:ascii="Nunito" w:eastAsiaTheme="majorEastAsia" w:hAnsi="Nunito" w:cstheme="majorBidi"/>
      <w:b/>
      <w:color w:val="2A265A"/>
      <w:sz w:val="26"/>
      <w:szCs w:val="26"/>
    </w:rPr>
  </w:style>
  <w:style w:type="paragraph" w:styleId="Title">
    <w:name w:val="Title"/>
    <w:basedOn w:val="Normal"/>
    <w:next w:val="Normal"/>
    <w:link w:val="TitleChar"/>
    <w:uiPriority w:val="10"/>
    <w:qFormat/>
    <w:rsid w:val="00A5626A"/>
    <w:pPr>
      <w:pBdr>
        <w:bottom w:val="single" w:sz="4" w:space="1" w:color="auto"/>
      </w:pBdr>
      <w:contextualSpacing/>
      <w:jc w:val="center"/>
    </w:pPr>
    <w:rPr>
      <w:rFonts w:eastAsiaTheme="majorEastAsia" w:cstheme="majorBidi"/>
      <w:b/>
      <w:color w:val="8B175D"/>
      <w:spacing w:val="-10"/>
      <w:kern w:val="28"/>
      <w:sz w:val="56"/>
      <w:szCs w:val="56"/>
    </w:rPr>
  </w:style>
  <w:style w:type="character" w:customStyle="1" w:styleId="TitleChar">
    <w:name w:val="Title Char"/>
    <w:basedOn w:val="DefaultParagraphFont"/>
    <w:link w:val="Title"/>
    <w:uiPriority w:val="10"/>
    <w:rsid w:val="00A5626A"/>
    <w:rPr>
      <w:rFonts w:ascii="Nunito" w:eastAsiaTheme="majorEastAsia" w:hAnsi="Nunito" w:cstheme="majorBidi"/>
      <w:b/>
      <w:color w:val="8B175D"/>
      <w:spacing w:val="-10"/>
      <w:kern w:val="28"/>
      <w:sz w:val="56"/>
      <w:szCs w:val="56"/>
    </w:rPr>
  </w:style>
  <w:style w:type="paragraph" w:styleId="Subtitle">
    <w:name w:val="Subtitle"/>
    <w:basedOn w:val="Normal"/>
    <w:next w:val="Normal"/>
    <w:link w:val="SubtitleChar"/>
    <w:uiPriority w:val="11"/>
    <w:qFormat/>
    <w:rsid w:val="000F6C0E"/>
    <w:pPr>
      <w:numPr>
        <w:ilvl w:val="1"/>
      </w:numPr>
      <w:spacing w:after="160"/>
    </w:pPr>
    <w:rPr>
      <w:rFonts w:eastAsiaTheme="minorEastAsia"/>
      <w:color w:val="8B175D"/>
      <w:spacing w:val="15"/>
      <w:sz w:val="22"/>
      <w:szCs w:val="22"/>
    </w:rPr>
  </w:style>
  <w:style w:type="character" w:customStyle="1" w:styleId="SubtitleChar">
    <w:name w:val="Subtitle Char"/>
    <w:basedOn w:val="DefaultParagraphFont"/>
    <w:link w:val="Subtitle"/>
    <w:uiPriority w:val="11"/>
    <w:rsid w:val="000F6C0E"/>
    <w:rPr>
      <w:rFonts w:ascii="Tahoma" w:eastAsiaTheme="minorEastAsia" w:hAnsi="Tahoma"/>
      <w:color w:val="8B175D"/>
      <w:spacing w:val="15"/>
      <w:sz w:val="22"/>
      <w:szCs w:val="22"/>
    </w:rPr>
  </w:style>
  <w:style w:type="table" w:styleId="TableGrid">
    <w:name w:val="Table Grid"/>
    <w:basedOn w:val="TableNormal"/>
    <w:uiPriority w:val="39"/>
    <w:rsid w:val="000F6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58F2"/>
    <w:rPr>
      <w:color w:val="0563C1" w:themeColor="hyperlink"/>
      <w:u w:val="single"/>
    </w:rPr>
  </w:style>
  <w:style w:type="character" w:styleId="UnresolvedMention">
    <w:name w:val="Unresolved Mention"/>
    <w:basedOn w:val="DefaultParagraphFont"/>
    <w:uiPriority w:val="99"/>
    <w:semiHidden/>
    <w:unhideWhenUsed/>
    <w:rsid w:val="00AB58F2"/>
    <w:rPr>
      <w:color w:val="605E5C"/>
      <w:shd w:val="clear" w:color="auto" w:fill="E1DFDD"/>
    </w:rPr>
  </w:style>
  <w:style w:type="paragraph" w:styleId="Revision">
    <w:name w:val="Revision"/>
    <w:hidden/>
    <w:uiPriority w:val="99"/>
    <w:semiHidden/>
    <w:rsid w:val="00110A25"/>
    <w:rPr>
      <w:rFonts w:ascii="Nunito" w:hAnsi="Nunito"/>
    </w:rPr>
  </w:style>
  <w:style w:type="character" w:styleId="CommentReference">
    <w:name w:val="annotation reference"/>
    <w:basedOn w:val="DefaultParagraphFont"/>
    <w:uiPriority w:val="99"/>
    <w:semiHidden/>
    <w:unhideWhenUsed/>
    <w:rsid w:val="003E2F79"/>
    <w:rPr>
      <w:sz w:val="16"/>
      <w:szCs w:val="16"/>
    </w:rPr>
  </w:style>
  <w:style w:type="paragraph" w:styleId="CommentText">
    <w:name w:val="annotation text"/>
    <w:basedOn w:val="Normal"/>
    <w:link w:val="CommentTextChar"/>
    <w:uiPriority w:val="99"/>
    <w:unhideWhenUsed/>
    <w:rsid w:val="003E2F79"/>
    <w:rPr>
      <w:sz w:val="20"/>
      <w:szCs w:val="20"/>
    </w:rPr>
  </w:style>
  <w:style w:type="character" w:customStyle="1" w:styleId="CommentTextChar">
    <w:name w:val="Comment Text Char"/>
    <w:basedOn w:val="DefaultParagraphFont"/>
    <w:link w:val="CommentText"/>
    <w:uiPriority w:val="99"/>
    <w:rsid w:val="003E2F79"/>
    <w:rPr>
      <w:rFonts w:ascii="Nunito" w:hAnsi="Nunito"/>
      <w:sz w:val="20"/>
      <w:szCs w:val="20"/>
    </w:rPr>
  </w:style>
  <w:style w:type="paragraph" w:styleId="CommentSubject">
    <w:name w:val="annotation subject"/>
    <w:basedOn w:val="CommentText"/>
    <w:next w:val="CommentText"/>
    <w:link w:val="CommentSubjectChar"/>
    <w:uiPriority w:val="99"/>
    <w:semiHidden/>
    <w:unhideWhenUsed/>
    <w:rsid w:val="003E2F79"/>
    <w:rPr>
      <w:b/>
      <w:bCs/>
    </w:rPr>
  </w:style>
  <w:style w:type="character" w:customStyle="1" w:styleId="CommentSubjectChar">
    <w:name w:val="Comment Subject Char"/>
    <w:basedOn w:val="CommentTextChar"/>
    <w:link w:val="CommentSubject"/>
    <w:uiPriority w:val="99"/>
    <w:semiHidden/>
    <w:rsid w:val="003E2F79"/>
    <w:rPr>
      <w:rFonts w:ascii="Nunito" w:hAnsi="Nunito"/>
      <w:b/>
      <w:bCs/>
      <w:sz w:val="20"/>
      <w:szCs w:val="20"/>
    </w:rPr>
  </w:style>
  <w:style w:type="character" w:styleId="Mention">
    <w:name w:val="Mention"/>
    <w:basedOn w:val="DefaultParagraphFont"/>
    <w:uiPriority w:val="99"/>
    <w:unhideWhenUsed/>
    <w:rsid w:val="009815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cations@specialistfe.com" TargetMode="Externa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lesHanlon\Downloads\Natspec%20Letterhead%20Template%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ED2D841C0C1D429DBA544438A497C8" ma:contentTypeVersion="19" ma:contentTypeDescription="Create a new document." ma:contentTypeScope="" ma:versionID="6913b21a2199400ca679d5ceb483c445">
  <xsd:schema xmlns:xsd="http://www.w3.org/2001/XMLSchema" xmlns:xs="http://www.w3.org/2001/XMLSchema" xmlns:p="http://schemas.microsoft.com/office/2006/metadata/properties" xmlns:ns2="52b5685f-b05d-4038-bc06-ecf8778f9e5a" xmlns:ns3="7e4519a4-87f8-44cf-9470-78dac5b61ffd" targetNamespace="http://schemas.microsoft.com/office/2006/metadata/properties" ma:root="true" ma:fieldsID="2cd2fa070b6d9824b35142dd73f15dc4" ns2:_="" ns3:_="">
    <xsd:import namespace="52b5685f-b05d-4038-bc06-ecf8778f9e5a"/>
    <xsd:import namespace="7e4519a4-87f8-44cf-9470-78dac5b61f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5685f-b05d-4038-bc06-ecf8778f9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707d94-c523-4cc1-aa99-9488f52a15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4519a4-87f8-44cf-9470-78dac5b61f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b2b5a8-bee2-4154-996a-30b30fadf878}" ma:internalName="TaxCatchAll" ma:showField="CatchAllData" ma:web="7e4519a4-87f8-44cf-9470-78dac5b61f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b5685f-b05d-4038-bc06-ecf8778f9e5a">
      <Terms xmlns="http://schemas.microsoft.com/office/infopath/2007/PartnerControls"/>
    </lcf76f155ced4ddcb4097134ff3c332f>
    <TaxCatchAll xmlns="7e4519a4-87f8-44cf-9470-78dac5b61ff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922A9B-520D-8F48-8F13-5D1CA9E724A5}">
  <ds:schemaRefs>
    <ds:schemaRef ds:uri="http://schemas.openxmlformats.org/officeDocument/2006/bibliography"/>
  </ds:schemaRefs>
</ds:datastoreItem>
</file>

<file path=customXml/itemProps2.xml><?xml version="1.0" encoding="utf-8"?>
<ds:datastoreItem xmlns:ds="http://schemas.openxmlformats.org/officeDocument/2006/customXml" ds:itemID="{0F0DA8D3-5488-4701-905E-4B27587A1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5685f-b05d-4038-bc06-ecf8778f9e5a"/>
    <ds:schemaRef ds:uri="7e4519a4-87f8-44cf-9470-78dac5b61f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C63BEB-26C2-4FAF-A193-4B7F98A78418}">
  <ds:schemaRefs>
    <ds:schemaRef ds:uri="http://schemas.microsoft.com/office/2006/metadata/properties"/>
    <ds:schemaRef ds:uri="http://schemas.microsoft.com/office/infopath/2007/PartnerControls"/>
    <ds:schemaRef ds:uri="52b5685f-b05d-4038-bc06-ecf8778f9e5a"/>
    <ds:schemaRef ds:uri="7e4519a4-87f8-44cf-9470-78dac5b61ffd"/>
  </ds:schemaRefs>
</ds:datastoreItem>
</file>

<file path=customXml/itemProps4.xml><?xml version="1.0" encoding="utf-8"?>
<ds:datastoreItem xmlns:ds="http://schemas.openxmlformats.org/officeDocument/2006/customXml" ds:itemID="{5A949BA6-EB61-42CB-9231-7A67424096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Natspec Letterhead Template v3</Template>
  <TotalTime>5</TotalTime>
  <Pages>2</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Links>
    <vt:vector size="6" baseType="variant">
      <vt:variant>
        <vt:i4>5374058</vt:i4>
      </vt:variant>
      <vt:variant>
        <vt:i4>0</vt:i4>
      </vt:variant>
      <vt:variant>
        <vt:i4>0</vt:i4>
      </vt:variant>
      <vt:variant>
        <vt:i4>5</vt:i4>
      </vt:variant>
      <vt:variant>
        <vt:lpwstr>mailto:communications@specialistfe.com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 Downing</cp:lastModifiedBy>
  <cp:revision>6</cp:revision>
  <dcterms:created xsi:type="dcterms:W3CDTF">2026-09-25T09:12:00Z</dcterms:created>
  <dcterms:modified xsi:type="dcterms:W3CDTF">2026-09-29T08:17:00Z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0x0101003AED2D841C0C1D429DBA544438A497C8</vt:lpwstr>
  </property>
  <property fmtid="{D5CDD505-2E9C-101B-9397-08002B2CF9AE}" pid="3" name="MediaServiceImageTags">
    <vt:lpwstr/>
  </property>
  <property fmtid="{D5CDD505-2E9C-101B-9397-08002B2CF9AE}" pid="4" name="docLang">
    <vt:lpwstr>en</vt:lpwstr>
  </property>
</Properties>
</file>