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65029F" w14:textId="3F1A2D20" w:rsidR="00BC3D36" w:rsidRPr="004D19FC" w:rsidRDefault="2C356CA2" w:rsidP="001868CB">
      <w:pPr>
        <w:pStyle w:val="Heading1Natspec"/>
      </w:pPr>
      <w:r w:rsidRPr="399E3B3C">
        <w:rPr>
          <w:sz w:val="40"/>
          <w:szCs w:val="40"/>
        </w:rPr>
        <w:t>Creating an</w:t>
      </w:r>
      <w:r w:rsidR="37007863" w:rsidRPr="399E3B3C">
        <w:rPr>
          <w:sz w:val="40"/>
          <w:szCs w:val="40"/>
        </w:rPr>
        <w:t xml:space="preserve"> </w:t>
      </w:r>
      <w:r w:rsidR="001868CB" w:rsidRPr="399E3B3C">
        <w:rPr>
          <w:sz w:val="40"/>
          <w:szCs w:val="40"/>
        </w:rPr>
        <w:t xml:space="preserve">Inclusion </w:t>
      </w:r>
      <w:r w:rsidR="7947BF40" w:rsidRPr="399E3B3C">
        <w:rPr>
          <w:sz w:val="40"/>
          <w:szCs w:val="40"/>
        </w:rPr>
        <w:t>W</w:t>
      </w:r>
      <w:r w:rsidR="001868CB" w:rsidRPr="399E3B3C">
        <w:rPr>
          <w:sz w:val="40"/>
          <w:szCs w:val="40"/>
        </w:rPr>
        <w:t>all</w:t>
      </w:r>
    </w:p>
    <w:p w14:paraId="5868D4EE" w14:textId="6E0F9069" w:rsidR="1DD2E040" w:rsidRDefault="1DD2E040" w:rsidP="31A9202F">
      <w:pPr>
        <w:pStyle w:val="NormalNatspec"/>
      </w:pPr>
      <w:r>
        <w:t>As part of The Power of Specialist FE Week 202</w:t>
      </w:r>
      <w:r w:rsidR="519E1204">
        <w:t>6</w:t>
      </w:r>
      <w:r>
        <w:t xml:space="preserve">, all colleges offering specialist FE are invited to create an Inclusion Wall ready to display </w:t>
      </w:r>
      <w:r w:rsidR="6348F2FD">
        <w:t>from day 1 of campaign week</w:t>
      </w:r>
      <w:r w:rsidR="2A0EC24C">
        <w:t xml:space="preserve"> </w:t>
      </w:r>
      <w:r w:rsidR="43F5EA07">
        <w:t xml:space="preserve">- </w:t>
      </w:r>
      <w:r w:rsidR="2A0EC24C">
        <w:t xml:space="preserve">Monday </w:t>
      </w:r>
      <w:r w:rsidR="7E5E64D2">
        <w:t xml:space="preserve">23 </w:t>
      </w:r>
      <w:r w:rsidR="6348F2FD">
        <w:t>November</w:t>
      </w:r>
      <w:r w:rsidR="6D6C88C7">
        <w:t>.</w:t>
      </w:r>
      <w:r w:rsidR="6348F2FD">
        <w:t xml:space="preserve"> </w:t>
      </w:r>
      <w:r>
        <w:t xml:space="preserve"> </w:t>
      </w:r>
    </w:p>
    <w:p w14:paraId="737C91B2" w14:textId="12B41A34" w:rsidR="52A96A9A" w:rsidRDefault="52A96A9A" w:rsidP="183E995C">
      <w:pPr>
        <w:pStyle w:val="Heading2Natspec"/>
      </w:pPr>
      <w:r w:rsidRPr="632329DA">
        <w:rPr>
          <w:sz w:val="32"/>
        </w:rPr>
        <w:t>What is an Inclusion</w:t>
      </w:r>
      <w:r w:rsidRPr="63FF4DE8">
        <w:rPr>
          <w:sz w:val="32"/>
        </w:rPr>
        <w:t xml:space="preserve"> Wall</w:t>
      </w:r>
      <w:r w:rsidR="5597543E" w:rsidRPr="31FF0CBC">
        <w:rPr>
          <w:sz w:val="32"/>
        </w:rPr>
        <w:t>?</w:t>
      </w:r>
    </w:p>
    <w:p w14:paraId="5D2DA26A" w14:textId="019EF89A" w:rsidR="5597543E" w:rsidRDefault="5597543E" w:rsidP="58E989D4">
      <w:pPr>
        <w:pStyle w:val="NormalNatspec"/>
        <w:rPr>
          <w:szCs w:val="22"/>
        </w:rPr>
      </w:pPr>
      <w:r w:rsidRPr="091EAD07">
        <w:rPr>
          <w:szCs w:val="22"/>
        </w:rPr>
        <w:t xml:space="preserve">An Inclusion Wall is a collective display of learner artwork that captures </w:t>
      </w:r>
    </w:p>
    <w:p w14:paraId="2B45536D" w14:textId="339BE330" w:rsidR="5597543E" w:rsidRDefault="5597543E" w:rsidP="399E3B3C">
      <w:pPr>
        <w:pStyle w:val="BulletNatspec"/>
        <w:rPr>
          <w:szCs w:val="22"/>
        </w:rPr>
      </w:pPr>
      <w:r>
        <w:t xml:space="preserve">what inclusion means to </w:t>
      </w:r>
      <w:r w:rsidR="10135902">
        <w:t>learners</w:t>
      </w:r>
    </w:p>
    <w:p w14:paraId="675BDB9C" w14:textId="596DD038" w:rsidR="31FF0CBC" w:rsidRDefault="5597543E" w:rsidP="399E3B3C">
      <w:pPr>
        <w:pStyle w:val="BulletNatspec"/>
        <w:rPr>
          <w:szCs w:val="22"/>
        </w:rPr>
      </w:pPr>
      <w:r>
        <w:t xml:space="preserve">how specialist FE </w:t>
      </w:r>
      <w:r w:rsidR="36634486">
        <w:t xml:space="preserve">has </w:t>
      </w:r>
      <w:r>
        <w:t xml:space="preserve">helped them to </w:t>
      </w:r>
      <w:r w:rsidR="60D0B7B8">
        <w:t xml:space="preserve">feel that they belong, enabled them to </w:t>
      </w:r>
      <w:r>
        <w:t xml:space="preserve">participate and </w:t>
      </w:r>
      <w:r w:rsidR="26CA0D99">
        <w:t>achie</w:t>
      </w:r>
      <w:r>
        <w:t>ve.</w:t>
      </w:r>
    </w:p>
    <w:p w14:paraId="20707691" w14:textId="1067043E" w:rsidR="20B6ABEC" w:rsidRDefault="20B6ABEC" w:rsidP="4C63FEF6">
      <w:pPr>
        <w:pStyle w:val="NormalNatspec"/>
      </w:pPr>
      <w:r w:rsidRPr="716BDF97">
        <w:rPr>
          <w:szCs w:val="22"/>
        </w:rPr>
        <w:t>Individual</w:t>
      </w:r>
      <w:r w:rsidRPr="4732E1FE">
        <w:rPr>
          <w:szCs w:val="22"/>
        </w:rPr>
        <w:t xml:space="preserve"> pieces</w:t>
      </w:r>
      <w:r w:rsidRPr="7193003A">
        <w:rPr>
          <w:szCs w:val="22"/>
        </w:rPr>
        <w:t xml:space="preserve"> of </w:t>
      </w:r>
      <w:r w:rsidRPr="44EDD0F6">
        <w:rPr>
          <w:szCs w:val="22"/>
        </w:rPr>
        <w:t>artwork</w:t>
      </w:r>
      <w:r w:rsidRPr="74714231">
        <w:rPr>
          <w:szCs w:val="22"/>
        </w:rPr>
        <w:t xml:space="preserve"> </w:t>
      </w:r>
      <w:r w:rsidR="5587C18B" w:rsidRPr="0776CDCD">
        <w:rPr>
          <w:szCs w:val="22"/>
        </w:rPr>
        <w:t>are</w:t>
      </w:r>
      <w:r w:rsidRPr="74714231">
        <w:rPr>
          <w:szCs w:val="22"/>
        </w:rPr>
        <w:t xml:space="preserve"> </w:t>
      </w:r>
      <w:r w:rsidRPr="1F04DAE6">
        <w:rPr>
          <w:szCs w:val="22"/>
        </w:rPr>
        <w:t xml:space="preserve">brought together </w:t>
      </w:r>
      <w:r w:rsidR="5CD32E2E" w:rsidRPr="1D9E7829">
        <w:rPr>
          <w:szCs w:val="22"/>
        </w:rPr>
        <w:t>onto</w:t>
      </w:r>
      <w:r w:rsidRPr="1F04DAE6">
        <w:rPr>
          <w:szCs w:val="22"/>
        </w:rPr>
        <w:t xml:space="preserve"> </w:t>
      </w:r>
      <w:r w:rsidRPr="78678443">
        <w:rPr>
          <w:szCs w:val="22"/>
        </w:rPr>
        <w:t xml:space="preserve">one large </w:t>
      </w:r>
      <w:r w:rsidRPr="0A64657D">
        <w:rPr>
          <w:szCs w:val="22"/>
        </w:rPr>
        <w:t xml:space="preserve">wall </w:t>
      </w:r>
      <w:r w:rsidRPr="2289B36A">
        <w:rPr>
          <w:szCs w:val="22"/>
        </w:rPr>
        <w:t xml:space="preserve">to make </w:t>
      </w:r>
      <w:r w:rsidR="0EDF3381" w:rsidRPr="37046EA2">
        <w:rPr>
          <w:szCs w:val="22"/>
        </w:rPr>
        <w:t>a</w:t>
      </w:r>
      <w:r w:rsidR="0EDF3381" w:rsidRPr="091EAD07">
        <w:rPr>
          <w:szCs w:val="22"/>
        </w:rPr>
        <w:t xml:space="preserve"> powerful visual statement</w:t>
      </w:r>
      <w:r w:rsidR="0EDF3381" w:rsidRPr="76C6C93E">
        <w:rPr>
          <w:szCs w:val="22"/>
        </w:rPr>
        <w:t xml:space="preserve"> </w:t>
      </w:r>
      <w:r w:rsidR="0EDF3381" w:rsidRPr="192B54C9">
        <w:rPr>
          <w:szCs w:val="22"/>
        </w:rPr>
        <w:t xml:space="preserve">about </w:t>
      </w:r>
      <w:r w:rsidR="38086814" w:rsidRPr="192B54C9">
        <w:rPr>
          <w:szCs w:val="22"/>
        </w:rPr>
        <w:t>inclusion</w:t>
      </w:r>
      <w:r w:rsidR="190467A6" w:rsidRPr="37046EA2">
        <w:rPr>
          <w:szCs w:val="22"/>
        </w:rPr>
        <w:t>.</w:t>
      </w:r>
    </w:p>
    <w:p w14:paraId="1D0FF0E9" w14:textId="0D3DD50B" w:rsidR="00ED1918" w:rsidRPr="004D19FC" w:rsidRDefault="00ED1918" w:rsidP="00ED1918">
      <w:pPr>
        <w:pStyle w:val="Heading2Natspec"/>
      </w:pPr>
      <w:r w:rsidRPr="4EBAA352">
        <w:rPr>
          <w:sz w:val="32"/>
        </w:rPr>
        <w:t xml:space="preserve">Why </w:t>
      </w:r>
      <w:r w:rsidR="51270867" w:rsidRPr="4EBAA352">
        <w:rPr>
          <w:sz w:val="32"/>
        </w:rPr>
        <w:t xml:space="preserve">create an </w:t>
      </w:r>
      <w:r w:rsidR="51270867" w:rsidRPr="716A3C3A">
        <w:rPr>
          <w:sz w:val="32"/>
        </w:rPr>
        <w:t>Inclusion Wall</w:t>
      </w:r>
      <w:r w:rsidR="4F899E71" w:rsidRPr="051FBF50">
        <w:rPr>
          <w:sz w:val="32"/>
        </w:rPr>
        <w:t xml:space="preserve"> </w:t>
      </w:r>
      <w:r w:rsidR="4F899E71" w:rsidRPr="0FBF4FB0">
        <w:rPr>
          <w:sz w:val="32"/>
        </w:rPr>
        <w:t>in your college</w:t>
      </w:r>
      <w:r w:rsidR="51270867" w:rsidRPr="28D26839">
        <w:rPr>
          <w:sz w:val="32"/>
        </w:rPr>
        <w:t>?</w:t>
      </w:r>
    </w:p>
    <w:p w14:paraId="04BB65C9" w14:textId="0838BD3F" w:rsidR="43DBE808" w:rsidRDefault="13418A85" w:rsidP="43DBE808">
      <w:pPr>
        <w:pStyle w:val="NormalNatspec"/>
      </w:pPr>
      <w:r>
        <w:t>An Inclusion Wall</w:t>
      </w:r>
    </w:p>
    <w:p w14:paraId="4EA62811" w14:textId="36AA1C72" w:rsidR="13418A85" w:rsidRDefault="13418A85" w:rsidP="12D85D81">
      <w:pPr>
        <w:pStyle w:val="BulletNatspec"/>
        <w:rPr>
          <w:szCs w:val="22"/>
        </w:rPr>
      </w:pPr>
      <w:r w:rsidRPr="43D8EDA0">
        <w:rPr>
          <w:szCs w:val="22"/>
        </w:rPr>
        <w:t xml:space="preserve">gives learners a strong and authentic voice within the </w:t>
      </w:r>
      <w:r w:rsidRPr="6C05D349">
        <w:rPr>
          <w:szCs w:val="22"/>
        </w:rPr>
        <w:t xml:space="preserve">Power of </w:t>
      </w:r>
      <w:r w:rsidRPr="509BED99">
        <w:rPr>
          <w:szCs w:val="22"/>
        </w:rPr>
        <w:t>Specialist</w:t>
      </w:r>
      <w:r w:rsidR="41B59E91" w:rsidRPr="509BED99">
        <w:rPr>
          <w:szCs w:val="22"/>
        </w:rPr>
        <w:t xml:space="preserve"> </w:t>
      </w:r>
      <w:r w:rsidR="41B59E91" w:rsidRPr="52AC9CA8">
        <w:rPr>
          <w:szCs w:val="22"/>
        </w:rPr>
        <w:t xml:space="preserve">FE </w:t>
      </w:r>
      <w:r w:rsidRPr="509BED99">
        <w:rPr>
          <w:szCs w:val="22"/>
        </w:rPr>
        <w:t>campaign</w:t>
      </w:r>
    </w:p>
    <w:p w14:paraId="67EA2FFC" w14:textId="4ABC11E6" w:rsidR="13418A85" w:rsidRDefault="13418A85" w:rsidP="0ABEF461">
      <w:pPr>
        <w:pStyle w:val="BulletNatspec"/>
        <w:rPr>
          <w:szCs w:val="22"/>
        </w:rPr>
      </w:pPr>
      <w:r w:rsidRPr="43D8EDA0">
        <w:rPr>
          <w:szCs w:val="22"/>
        </w:rPr>
        <w:t>is an accessible way to involve as many young people as possible in sharing their views</w:t>
      </w:r>
    </w:p>
    <w:p w14:paraId="38BABDB2" w14:textId="44EA88FE" w:rsidR="13418A85" w:rsidRDefault="13418A85" w:rsidP="12D85D81">
      <w:pPr>
        <w:pStyle w:val="BulletNatspec"/>
        <w:rPr>
          <w:szCs w:val="22"/>
        </w:rPr>
      </w:pPr>
      <w:r w:rsidRPr="43D8EDA0">
        <w:rPr>
          <w:szCs w:val="22"/>
        </w:rPr>
        <w:t>encourages conversations about what inclusion looks like in practice</w:t>
      </w:r>
    </w:p>
    <w:p w14:paraId="278022B7" w14:textId="0575CD1C" w:rsidR="0EBDEA5B" w:rsidRDefault="0EBDEA5B" w:rsidP="399E3B3C">
      <w:pPr>
        <w:pStyle w:val="BulletNatspec"/>
        <w:rPr>
          <w:szCs w:val="22"/>
        </w:rPr>
      </w:pPr>
      <w:r w:rsidRPr="399E3B3C">
        <w:rPr>
          <w:szCs w:val="22"/>
        </w:rPr>
        <w:t>demonstrates the life-changing role specialist FE plays in creating opportunities and a sense of belonging</w:t>
      </w:r>
    </w:p>
    <w:p w14:paraId="270EEF8E" w14:textId="78A82FDE" w:rsidR="13418A85" w:rsidRDefault="13418A85" w:rsidP="12D85D81">
      <w:pPr>
        <w:pStyle w:val="BulletNatspec"/>
        <w:rPr>
          <w:szCs w:val="22"/>
        </w:rPr>
      </w:pPr>
      <w:r w:rsidRPr="43D8EDA0">
        <w:rPr>
          <w:szCs w:val="22"/>
        </w:rPr>
        <w:t>can be used as a tool to help decision makers think more broadly about inclusion and its impact</w:t>
      </w:r>
      <w:r w:rsidR="4CF37DBC" w:rsidRPr="399E3B3C">
        <w:rPr>
          <w:szCs w:val="22"/>
        </w:rPr>
        <w:t>.</w:t>
      </w:r>
    </w:p>
    <w:p w14:paraId="2F7DAC38" w14:textId="20A5EBC0" w:rsidR="24017DBB" w:rsidRDefault="19601427" w:rsidP="281D6F7E">
      <w:pPr>
        <w:pStyle w:val="Heading2Natspec"/>
      </w:pPr>
      <w:r>
        <w:t xml:space="preserve">The </w:t>
      </w:r>
      <w:r w:rsidR="03772028">
        <w:t xml:space="preserve">Inclusion Wall: a </w:t>
      </w:r>
      <w:r>
        <w:t>brief for learners</w:t>
      </w:r>
    </w:p>
    <w:p w14:paraId="63C47D6A" w14:textId="2EA34B22" w:rsidR="00DA4EF8" w:rsidRPr="004D19FC" w:rsidRDefault="74A1975A" w:rsidP="0065705B">
      <w:pPr>
        <w:pStyle w:val="BulletNatspec"/>
        <w:numPr>
          <w:ilvl w:val="0"/>
          <w:numId w:val="0"/>
        </w:numPr>
      </w:pPr>
      <w:r>
        <w:t xml:space="preserve">Discuss with other learners </w:t>
      </w:r>
      <w:r w:rsidR="4014810B">
        <w:t>or think on your own about</w:t>
      </w:r>
      <w:r w:rsidR="0065705B">
        <w:t>:</w:t>
      </w:r>
    </w:p>
    <w:p w14:paraId="518E04B3" w14:textId="0D05195F" w:rsidR="00724CCF" w:rsidRPr="004D19FC" w:rsidRDefault="5334F01F" w:rsidP="00724CCF">
      <w:pPr>
        <w:pStyle w:val="BulletNatspec"/>
        <w:rPr>
          <w:sz w:val="24"/>
        </w:rPr>
      </w:pPr>
      <w:r>
        <w:t>w</w:t>
      </w:r>
      <w:r w:rsidR="00724CCF">
        <w:t xml:space="preserve">hat inclusion means to </w:t>
      </w:r>
      <w:r w:rsidR="2C4BC4BA">
        <w:t>you</w:t>
      </w:r>
    </w:p>
    <w:p w14:paraId="50573219" w14:textId="0F7D626A" w:rsidR="00724CCF" w:rsidRPr="004D19FC" w:rsidRDefault="2C4BC4BA" w:rsidP="00724CCF">
      <w:pPr>
        <w:pStyle w:val="BulletNatspec"/>
        <w:rPr>
          <w:sz w:val="24"/>
        </w:rPr>
      </w:pPr>
      <w:r>
        <w:t xml:space="preserve">how </w:t>
      </w:r>
      <w:r w:rsidR="00724CCF">
        <w:t>specialist FE</w:t>
      </w:r>
      <w:r w:rsidR="7BAA5467">
        <w:t xml:space="preserve"> has given you a sense of belonging</w:t>
      </w:r>
    </w:p>
    <w:p w14:paraId="3C29D893" w14:textId="70715BF6" w:rsidR="00724CCF" w:rsidRPr="004D19FC" w:rsidRDefault="2C94016B" w:rsidP="00724CCF">
      <w:pPr>
        <w:pStyle w:val="BulletNatspec"/>
        <w:rPr>
          <w:sz w:val="24"/>
        </w:rPr>
      </w:pPr>
      <w:r>
        <w:t>t</w:t>
      </w:r>
      <w:r w:rsidR="00724CCF">
        <w:t xml:space="preserve">he </w:t>
      </w:r>
      <w:r w:rsidR="6385CC62">
        <w:t>staff</w:t>
      </w:r>
      <w:r w:rsidR="00724CCF">
        <w:t>, support</w:t>
      </w:r>
      <w:r w:rsidR="19040DA0">
        <w:t xml:space="preserve">, and opportunities </w:t>
      </w:r>
      <w:r w:rsidR="00724CCF">
        <w:t xml:space="preserve">that have </w:t>
      </w:r>
      <w:r w:rsidR="4347CA18">
        <w:t>helped you feel included</w:t>
      </w:r>
    </w:p>
    <w:p w14:paraId="2C666408" w14:textId="08E2EAD9" w:rsidR="00724CCF" w:rsidRPr="004D19FC" w:rsidRDefault="4347CA18" w:rsidP="00724CCF">
      <w:pPr>
        <w:pStyle w:val="BulletNatspec"/>
        <w:rPr>
          <w:sz w:val="24"/>
        </w:rPr>
      </w:pPr>
      <w:r>
        <w:t>you</w:t>
      </w:r>
      <w:r w:rsidR="00724CCF">
        <w:t>r hopes for a more inclusive society</w:t>
      </w:r>
      <w:r w:rsidR="78B767C9">
        <w:t>.</w:t>
      </w:r>
    </w:p>
    <w:p w14:paraId="49E8A911" w14:textId="22BC5355" w:rsidR="654B52E3" w:rsidRDefault="654B52E3" w:rsidP="399E3B3C">
      <w:pPr>
        <w:pStyle w:val="NormalNatspec"/>
        <w:numPr>
          <w:ilvl w:val="0"/>
          <w:numId w:val="6"/>
        </w:numPr>
        <w:rPr>
          <w:sz w:val="24"/>
        </w:rPr>
      </w:pPr>
      <w:r>
        <w:t xml:space="preserve">Create a piece of artwork that </w:t>
      </w:r>
      <w:r w:rsidR="2CE5ED48">
        <w:t>show</w:t>
      </w:r>
      <w:r>
        <w:t xml:space="preserve">s what inclusion means to you and </w:t>
      </w:r>
      <w:r w:rsidR="11AAD029">
        <w:t>how you have been</w:t>
      </w:r>
      <w:r>
        <w:t xml:space="preserve"> included at college. It could be a painting, a photograph, a </w:t>
      </w:r>
      <w:r w:rsidR="13E0E1BF">
        <w:t xml:space="preserve">drawing, </w:t>
      </w:r>
      <w:r w:rsidR="51DDB776">
        <w:t xml:space="preserve">a poem, </w:t>
      </w:r>
      <w:r w:rsidR="13E0E1BF">
        <w:t xml:space="preserve">a </w:t>
      </w:r>
      <w:r>
        <w:t>collage</w:t>
      </w:r>
      <w:r w:rsidR="5CBB7F0C">
        <w:t xml:space="preserve"> – anything that can be displayed on a wall</w:t>
      </w:r>
      <w:r w:rsidR="5CBB7F0C" w:rsidRPr="30F75B71">
        <w:rPr>
          <w:rStyle w:val="NormalNatspecChar"/>
        </w:rPr>
        <w:t xml:space="preserve">. </w:t>
      </w:r>
      <w:r w:rsidR="1AE96B98" w:rsidRPr="30F75B71">
        <w:rPr>
          <w:rStyle w:val="NormalNatspecChar"/>
        </w:rPr>
        <w:t xml:space="preserve">There is no right or wrong to do this! </w:t>
      </w:r>
      <w:r w:rsidR="5CBB7F0C" w:rsidRPr="30F75B71">
        <w:rPr>
          <w:rStyle w:val="NormalNatspecChar"/>
        </w:rPr>
        <w:t>Talk to staff and other learners to get some ide</w:t>
      </w:r>
      <w:r w:rsidR="5CBB7F0C">
        <w:t>as if you want to.</w:t>
      </w:r>
    </w:p>
    <w:p w14:paraId="0086C5D1" w14:textId="3FD758FE" w:rsidR="1A8511DB" w:rsidRDefault="1A8511DB" w:rsidP="399E3B3C">
      <w:pPr>
        <w:pStyle w:val="NormalNatspec"/>
        <w:numPr>
          <w:ilvl w:val="0"/>
          <w:numId w:val="6"/>
        </w:numPr>
        <w:rPr>
          <w:szCs w:val="22"/>
        </w:rPr>
      </w:pPr>
      <w:r w:rsidRPr="399E3B3C">
        <w:rPr>
          <w:szCs w:val="22"/>
        </w:rPr>
        <w:t>Work with other students and staff to bring your individual pieces of artwork into one big display – your Inclusion Wall.</w:t>
      </w:r>
    </w:p>
    <w:p w14:paraId="174DEE3F" w14:textId="04F101F6" w:rsidR="76094277" w:rsidRDefault="76094277" w:rsidP="399E3B3C">
      <w:pPr>
        <w:pStyle w:val="NormalNatspec"/>
        <w:numPr>
          <w:ilvl w:val="0"/>
          <w:numId w:val="6"/>
        </w:numPr>
        <w:rPr>
          <w:szCs w:val="22"/>
        </w:rPr>
      </w:pPr>
      <w:r w:rsidRPr="399E3B3C">
        <w:rPr>
          <w:szCs w:val="22"/>
        </w:rPr>
        <w:t>Be ready to explain your Inclusion Wall to other people: your friends and family, staff, or visitors to college. What do</w:t>
      </w:r>
      <w:r w:rsidR="206AC62E" w:rsidRPr="399E3B3C">
        <w:rPr>
          <w:szCs w:val="22"/>
        </w:rPr>
        <w:t>es your Inclusion Wall say about what it means to be included?</w:t>
      </w:r>
    </w:p>
    <w:p w14:paraId="256D9E96" w14:textId="6E6EF022" w:rsidR="399E3B3C" w:rsidRDefault="399E3B3C" w:rsidP="399E3B3C">
      <w:pPr>
        <w:pStyle w:val="NormalNatspec"/>
        <w:ind w:left="720"/>
        <w:rPr>
          <w:szCs w:val="22"/>
        </w:rPr>
      </w:pPr>
    </w:p>
    <w:p w14:paraId="6506AAB4" w14:textId="41BD44FA" w:rsidR="00DA4EF8" w:rsidRPr="004D19FC" w:rsidRDefault="59A88748" w:rsidP="399E3B3C">
      <w:pPr>
        <w:pStyle w:val="Heading2Natspec"/>
      </w:pPr>
      <w:r>
        <w:t xml:space="preserve">The </w:t>
      </w:r>
      <w:r w:rsidR="33A8C9DA">
        <w:t>Inclusion Wall</w:t>
      </w:r>
      <w:r w:rsidR="3B638A09">
        <w:t xml:space="preserve">: a </w:t>
      </w:r>
      <w:r>
        <w:t>brief for staff</w:t>
      </w:r>
    </w:p>
    <w:p w14:paraId="7F7F2E49" w14:textId="3EF792AB" w:rsidR="5520768C" w:rsidRDefault="5520768C" w:rsidP="31A9202F">
      <w:pPr>
        <w:pStyle w:val="NormalNatspec"/>
      </w:pPr>
      <w:r w:rsidRPr="31A9202F">
        <w:rPr>
          <w:b/>
          <w:bCs/>
        </w:rPr>
        <w:t xml:space="preserve">Support the learners to </w:t>
      </w:r>
      <w:r w:rsidR="3493FDDF" w:rsidRPr="31A9202F">
        <w:rPr>
          <w:b/>
          <w:bCs/>
        </w:rPr>
        <w:t>create their individual artworks</w:t>
      </w:r>
    </w:p>
    <w:p w14:paraId="0781402A" w14:textId="511137AE" w:rsidR="00EB62C8" w:rsidRPr="004D19FC" w:rsidRDefault="1FDE5F44" w:rsidP="7396D65B">
      <w:pPr>
        <w:pStyle w:val="NormalNatspec"/>
        <w:numPr>
          <w:ilvl w:val="0"/>
          <w:numId w:val="7"/>
        </w:numPr>
      </w:pPr>
      <w:r>
        <w:t>Help</w:t>
      </w:r>
      <w:r w:rsidR="56122918">
        <w:t xml:space="preserve"> the learners and supporting staff to understand what the Inclusion Wall is and why they have been asked to create it.</w:t>
      </w:r>
    </w:p>
    <w:p w14:paraId="3F0FA875" w14:textId="6DCBB83C" w:rsidR="32DC4E46" w:rsidRDefault="56122918" w:rsidP="32DC4E46">
      <w:pPr>
        <w:pStyle w:val="NormalNatspec"/>
        <w:numPr>
          <w:ilvl w:val="0"/>
          <w:numId w:val="7"/>
        </w:numPr>
        <w:rPr>
          <w:szCs w:val="22"/>
        </w:rPr>
      </w:pPr>
      <w:r>
        <w:t>Give them time and space to think about what inclusion means to them</w:t>
      </w:r>
      <w:r w:rsidR="2AD7118D">
        <w:t xml:space="preserve"> and how they have been included at college</w:t>
      </w:r>
      <w:r w:rsidR="5A306DE7">
        <w:t>.</w:t>
      </w:r>
      <w:r w:rsidR="5A306DE7" w:rsidRPr="31A9202F">
        <w:rPr>
          <w:szCs w:val="22"/>
        </w:rPr>
        <w:t xml:space="preserve"> You could use prompts such as “For me, inclusion means…”, “I feel included when..”, “No inclusion without…”, “College includes me by... “An inclusive world would…”</w:t>
      </w:r>
    </w:p>
    <w:p w14:paraId="6BE3179B" w14:textId="0E7C5DAD" w:rsidR="56122918" w:rsidRDefault="56122918" w:rsidP="1C11D745">
      <w:pPr>
        <w:pStyle w:val="NormalNatspec"/>
        <w:numPr>
          <w:ilvl w:val="0"/>
          <w:numId w:val="7"/>
        </w:numPr>
      </w:pPr>
      <w:r>
        <w:t>Encourage them to be creative in expressing their views in any form of artwork that can be presented on a wall</w:t>
      </w:r>
      <w:r w:rsidR="53413AAE">
        <w:t>, allowing them to make their own choices as far as possible</w:t>
      </w:r>
    </w:p>
    <w:p w14:paraId="6BEC14B1" w14:textId="1CF10D85" w:rsidR="76813ED1" w:rsidRDefault="76813ED1" w:rsidP="31A9202F">
      <w:pPr>
        <w:pStyle w:val="NormalNatspec"/>
        <w:rPr>
          <w:b/>
          <w:bCs/>
        </w:rPr>
      </w:pPr>
      <w:r w:rsidRPr="31A9202F">
        <w:rPr>
          <w:b/>
          <w:bCs/>
        </w:rPr>
        <w:t>Support the learners to collate the artwork into a single display</w:t>
      </w:r>
    </w:p>
    <w:p w14:paraId="79A89F0A" w14:textId="73F51731" w:rsidR="6B02F0D3" w:rsidRDefault="56122918" w:rsidP="6B02F0D3">
      <w:pPr>
        <w:pStyle w:val="NormalNatspec"/>
        <w:numPr>
          <w:ilvl w:val="0"/>
          <w:numId w:val="7"/>
        </w:numPr>
      </w:pPr>
      <w:r>
        <w:t xml:space="preserve">Find a </w:t>
      </w:r>
      <w:r w:rsidR="44C239EA">
        <w:t>prominent place</w:t>
      </w:r>
      <w:r>
        <w:t xml:space="preserve"> in college where the Inclusion Wall can be displayed – it should be somewhere where it will be easy to bring visitors to see it</w:t>
      </w:r>
    </w:p>
    <w:p w14:paraId="4325CF8E" w14:textId="411D09E6" w:rsidR="72D44E4D" w:rsidRDefault="72D44E4D" w:rsidP="6E2B736E">
      <w:pPr>
        <w:pStyle w:val="NormalNatspec"/>
        <w:numPr>
          <w:ilvl w:val="0"/>
          <w:numId w:val="7"/>
        </w:numPr>
      </w:pPr>
      <w:r>
        <w:t>Work with the students to bring their individual pieces into a collective display</w:t>
      </w:r>
    </w:p>
    <w:p w14:paraId="585CA39A" w14:textId="77E013A0" w:rsidR="70AB549B" w:rsidRDefault="70AB549B" w:rsidP="31A9202F">
      <w:pPr>
        <w:pStyle w:val="NormalNatspec"/>
        <w:rPr>
          <w:b/>
          <w:bCs/>
        </w:rPr>
      </w:pPr>
      <w:r w:rsidRPr="31A9202F">
        <w:rPr>
          <w:b/>
          <w:bCs/>
        </w:rPr>
        <w:t>Make use of the Inclusion Wall during the campaign</w:t>
      </w:r>
    </w:p>
    <w:p w14:paraId="7F9F4F0F" w14:textId="1A74B783" w:rsidR="7FB1D8AF" w:rsidRDefault="537645B3" w:rsidP="7FB1D8AF">
      <w:pPr>
        <w:pStyle w:val="NormalNatspec"/>
        <w:numPr>
          <w:ilvl w:val="0"/>
          <w:numId w:val="7"/>
        </w:numPr>
      </w:pPr>
      <w:r>
        <w:t>Showcase the wall to visitors during – and after – campaign week. Make it a talking point and a means to broaden thinking about inclusion</w:t>
      </w:r>
    </w:p>
    <w:p w14:paraId="26126C16" w14:textId="6BA0B651" w:rsidR="6A7D671E" w:rsidRDefault="6A7D671E" w:rsidP="067F3B55">
      <w:pPr>
        <w:pStyle w:val="NormalNatspec"/>
        <w:numPr>
          <w:ilvl w:val="0"/>
          <w:numId w:val="7"/>
        </w:numPr>
      </w:pPr>
      <w:r>
        <w:t xml:space="preserve">Invite local media in to cover the creation of the Inclusion Wall and use it </w:t>
      </w:r>
      <w:r w:rsidR="05CC25D8">
        <w:t>as an opportunity to share some of our key campaign messages.</w:t>
      </w:r>
    </w:p>
    <w:p w14:paraId="6D656B6F" w14:textId="5E2DB553" w:rsidR="05CC25D8" w:rsidRDefault="05CC25D8" w:rsidP="06048413">
      <w:pPr>
        <w:pStyle w:val="NormalNatspec"/>
        <w:numPr>
          <w:ilvl w:val="0"/>
          <w:numId w:val="7"/>
        </w:numPr>
      </w:pPr>
      <w:r>
        <w:t>Feature the wall in your social media activity during campaign week.</w:t>
      </w:r>
    </w:p>
    <w:p w14:paraId="6E586C56" w14:textId="0EBC5C12" w:rsidR="2882F66A" w:rsidRDefault="2882F66A" w:rsidP="31A9202F">
      <w:pPr>
        <w:pStyle w:val="NormalNatspec"/>
        <w:rPr>
          <w:b/>
          <w:bCs/>
        </w:rPr>
      </w:pPr>
      <w:r w:rsidRPr="31A9202F">
        <w:rPr>
          <w:b/>
          <w:bCs/>
        </w:rPr>
        <w:t>Contribute to a national Inclusion Wall showcase</w:t>
      </w:r>
    </w:p>
    <w:p w14:paraId="1F730306" w14:textId="704F87FB" w:rsidR="58232029" w:rsidRDefault="05CC25D8" w:rsidP="58232029">
      <w:pPr>
        <w:pStyle w:val="NormalNatspec"/>
        <w:numPr>
          <w:ilvl w:val="0"/>
          <w:numId w:val="7"/>
        </w:numPr>
        <w:rPr>
          <w:szCs w:val="22"/>
        </w:rPr>
      </w:pPr>
      <w:r w:rsidRPr="31A9202F">
        <w:rPr>
          <w:szCs w:val="22"/>
        </w:rPr>
        <w:t>Send photographs of your completed Inclusion Wall with N</w:t>
      </w:r>
      <w:r w:rsidR="3D34441E" w:rsidRPr="31A9202F">
        <w:rPr>
          <w:szCs w:val="22"/>
        </w:rPr>
        <w:t>a</w:t>
      </w:r>
      <w:r w:rsidRPr="31A9202F">
        <w:rPr>
          <w:szCs w:val="22"/>
        </w:rPr>
        <w:t xml:space="preserve">tspec via </w:t>
      </w:r>
      <w:hyperlink r:id="rId11">
        <w:r w:rsidRPr="31A9202F">
          <w:rPr>
            <w:rStyle w:val="Hyperlink"/>
            <w:szCs w:val="22"/>
          </w:rPr>
          <w:t>alex.judge@natspec.org.uk</w:t>
        </w:r>
      </w:hyperlink>
      <w:r w:rsidRPr="31A9202F">
        <w:rPr>
          <w:szCs w:val="22"/>
        </w:rPr>
        <w:t xml:space="preserve"> so we can create a national Inclusion Wall showcase online, celebrating learner voices from across the sector.</w:t>
      </w:r>
    </w:p>
    <w:p w14:paraId="428774FB" w14:textId="77777777" w:rsidR="00DA4EF8" w:rsidRPr="004D19FC" w:rsidRDefault="00DA4EF8" w:rsidP="00E911F8">
      <w:pPr>
        <w:pStyle w:val="NormalNatspec"/>
      </w:pPr>
    </w:p>
    <w:p w14:paraId="051558AC" w14:textId="77777777" w:rsidR="00E97F9A" w:rsidRPr="004D19FC" w:rsidRDefault="00E97F9A" w:rsidP="00855F1C">
      <w:pPr>
        <w:pStyle w:val="BulletNatspec"/>
        <w:numPr>
          <w:ilvl w:val="0"/>
          <w:numId w:val="0"/>
        </w:numPr>
        <w:rPr>
          <w:sz w:val="24"/>
          <w:szCs w:val="28"/>
        </w:rPr>
      </w:pPr>
    </w:p>
    <w:p w14:paraId="1E1AD1BC" w14:textId="586196DB" w:rsidR="00855F1C" w:rsidRPr="004D19FC" w:rsidRDefault="002D2C44" w:rsidP="00855F1C">
      <w:pPr>
        <w:pStyle w:val="NormalNatspec"/>
        <w:rPr>
          <w:szCs w:val="22"/>
        </w:rPr>
      </w:pPr>
      <w:r w:rsidRPr="31A9202F">
        <w:rPr>
          <w:szCs w:val="22"/>
        </w:rPr>
        <w:t xml:space="preserve">If you have any queries </w:t>
      </w:r>
      <w:r w:rsidR="3BDE47A8" w:rsidRPr="31A9202F">
        <w:rPr>
          <w:szCs w:val="22"/>
        </w:rPr>
        <w:t>about</w:t>
      </w:r>
      <w:r w:rsidRPr="31A9202F">
        <w:rPr>
          <w:szCs w:val="22"/>
        </w:rPr>
        <w:t xml:space="preserve"> the Inclusion Wall, please contact </w:t>
      </w:r>
      <w:hyperlink r:id="rId12">
        <w:r w:rsidRPr="31A9202F">
          <w:rPr>
            <w:rStyle w:val="Hyperlink"/>
            <w:szCs w:val="22"/>
          </w:rPr>
          <w:t>alex.judge@natspec.org.uk</w:t>
        </w:r>
      </w:hyperlink>
    </w:p>
    <w:sectPr w:rsidR="00855F1C" w:rsidRPr="004D19FC" w:rsidSect="007470AA">
      <w:headerReference w:type="default" r:id="rId13"/>
      <w:footerReference w:type="default" r:id="rId14"/>
      <w:headerReference w:type="first" r:id="rId15"/>
      <w:pgSz w:w="11900" w:h="16840" w:code="9"/>
      <w:pgMar w:top="1276" w:right="1276" w:bottom="1276" w:left="1276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7DC2D7" w14:textId="77777777" w:rsidR="0032175C" w:rsidRDefault="0032175C" w:rsidP="00297AB9">
      <w:r>
        <w:separator/>
      </w:r>
    </w:p>
  </w:endnote>
  <w:endnote w:type="continuationSeparator" w:id="0">
    <w:p w14:paraId="29E2F90F" w14:textId="77777777" w:rsidR="0032175C" w:rsidRDefault="0032175C" w:rsidP="00297A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828BD0" w14:textId="77777777" w:rsidR="00CB6550" w:rsidRDefault="00CB6550" w:rsidP="00CB6550">
    <w:pPr>
      <w:pStyle w:val="Footer"/>
      <w:ind w:right="440"/>
    </w:pPr>
  </w:p>
  <w:p w14:paraId="363A6036" w14:textId="77777777" w:rsidR="00CB6550" w:rsidRDefault="00CB6550" w:rsidP="00CB6550">
    <w:pPr>
      <w:pStyle w:val="Footer"/>
      <w:ind w:right="440"/>
    </w:pPr>
  </w:p>
  <w:p w14:paraId="7889D38D" w14:textId="77777777" w:rsidR="00392793" w:rsidRDefault="00392793" w:rsidP="00CB6550">
    <w:pPr>
      <w:pStyle w:val="Footer"/>
      <w:ind w:right="44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697E02" w14:textId="77777777" w:rsidR="0032175C" w:rsidRDefault="0032175C" w:rsidP="00297AB9">
      <w:r>
        <w:separator/>
      </w:r>
    </w:p>
  </w:footnote>
  <w:footnote w:type="continuationSeparator" w:id="0">
    <w:p w14:paraId="436D0817" w14:textId="77777777" w:rsidR="0032175C" w:rsidRDefault="0032175C" w:rsidP="00297A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212107" w14:textId="66E12896" w:rsidR="007470AA" w:rsidRDefault="007470AA" w:rsidP="007470AA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5F4FF" w14:textId="392457C4" w:rsidR="007470AA" w:rsidRDefault="0037737B" w:rsidP="0037737B">
    <w:pPr>
      <w:pStyle w:val="Header"/>
      <w:jc w:val="right"/>
    </w:pPr>
    <w:r>
      <w:rPr>
        <w:noProof/>
        <w:sz w:val="24"/>
        <w:szCs w:val="28"/>
      </w:rPr>
      <w:drawing>
        <wp:anchor distT="0" distB="0" distL="114300" distR="114300" simplePos="0" relativeHeight="251658240" behindDoc="0" locked="0" layoutInCell="1" allowOverlap="1" wp14:anchorId="0008015D" wp14:editId="68CB63E6">
          <wp:simplePos x="0" y="0"/>
          <wp:positionH relativeFrom="column">
            <wp:posOffset>5744210</wp:posOffset>
          </wp:positionH>
          <wp:positionV relativeFrom="paragraph">
            <wp:posOffset>-236855</wp:posOffset>
          </wp:positionV>
          <wp:extent cx="700405" cy="700405"/>
          <wp:effectExtent l="0" t="0" r="4445" b="4445"/>
          <wp:wrapSquare wrapText="bothSides"/>
          <wp:docPr id="56603089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00405" cy="7004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98C64"/>
    <w:multiLevelType w:val="hybridMultilevel"/>
    <w:tmpl w:val="FFFFFFFF"/>
    <w:lvl w:ilvl="0" w:tplc="20C21C5A">
      <w:start w:val="1"/>
      <w:numFmt w:val="decimal"/>
      <w:lvlText w:val="%1."/>
      <w:lvlJc w:val="left"/>
      <w:pPr>
        <w:ind w:left="720" w:hanging="360"/>
      </w:pPr>
    </w:lvl>
    <w:lvl w:ilvl="1" w:tplc="2D64E57A">
      <w:start w:val="1"/>
      <w:numFmt w:val="lowerLetter"/>
      <w:lvlText w:val="%2."/>
      <w:lvlJc w:val="left"/>
      <w:pPr>
        <w:ind w:left="1440" w:hanging="360"/>
      </w:pPr>
    </w:lvl>
    <w:lvl w:ilvl="2" w:tplc="0B6CAED6">
      <w:start w:val="1"/>
      <w:numFmt w:val="lowerRoman"/>
      <w:lvlText w:val="%3."/>
      <w:lvlJc w:val="right"/>
      <w:pPr>
        <w:ind w:left="2160" w:hanging="180"/>
      </w:pPr>
    </w:lvl>
    <w:lvl w:ilvl="3" w:tplc="F03A5FEC">
      <w:start w:val="1"/>
      <w:numFmt w:val="decimal"/>
      <w:lvlText w:val="%4."/>
      <w:lvlJc w:val="left"/>
      <w:pPr>
        <w:ind w:left="2880" w:hanging="360"/>
      </w:pPr>
    </w:lvl>
    <w:lvl w:ilvl="4" w:tplc="7ADCB17A">
      <w:start w:val="1"/>
      <w:numFmt w:val="lowerLetter"/>
      <w:lvlText w:val="%5."/>
      <w:lvlJc w:val="left"/>
      <w:pPr>
        <w:ind w:left="3600" w:hanging="360"/>
      </w:pPr>
    </w:lvl>
    <w:lvl w:ilvl="5" w:tplc="0B46D8F8">
      <w:start w:val="1"/>
      <w:numFmt w:val="lowerRoman"/>
      <w:lvlText w:val="%6."/>
      <w:lvlJc w:val="right"/>
      <w:pPr>
        <w:ind w:left="4320" w:hanging="180"/>
      </w:pPr>
    </w:lvl>
    <w:lvl w:ilvl="6" w:tplc="335EE97C">
      <w:start w:val="1"/>
      <w:numFmt w:val="decimal"/>
      <w:lvlText w:val="%7."/>
      <w:lvlJc w:val="left"/>
      <w:pPr>
        <w:ind w:left="5040" w:hanging="360"/>
      </w:pPr>
    </w:lvl>
    <w:lvl w:ilvl="7" w:tplc="E3083412">
      <w:start w:val="1"/>
      <w:numFmt w:val="lowerLetter"/>
      <w:lvlText w:val="%8."/>
      <w:lvlJc w:val="left"/>
      <w:pPr>
        <w:ind w:left="5760" w:hanging="360"/>
      </w:pPr>
    </w:lvl>
    <w:lvl w:ilvl="8" w:tplc="0CC07B3E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847F88"/>
    <w:multiLevelType w:val="multilevel"/>
    <w:tmpl w:val="2D847B4C"/>
    <w:numStyleLink w:val="Natspecbullet"/>
  </w:abstractNum>
  <w:abstractNum w:abstractNumId="2" w15:restartNumberingAfterBreak="0">
    <w:nsid w:val="16A1B943"/>
    <w:multiLevelType w:val="hybridMultilevel"/>
    <w:tmpl w:val="FFFFFFFF"/>
    <w:lvl w:ilvl="0" w:tplc="E33882E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DC49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D467D3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43255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C73E43D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9C28127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AAE69D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63C6FD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2C4B79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6F6B38"/>
    <w:multiLevelType w:val="multilevel"/>
    <w:tmpl w:val="08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5325CE53"/>
    <w:multiLevelType w:val="hybridMultilevel"/>
    <w:tmpl w:val="FFFFFFFF"/>
    <w:lvl w:ilvl="0" w:tplc="7B18A85E">
      <w:start w:val="1"/>
      <w:numFmt w:val="decimal"/>
      <w:lvlText w:val="%1."/>
      <w:lvlJc w:val="left"/>
      <w:pPr>
        <w:ind w:left="720" w:hanging="360"/>
      </w:pPr>
    </w:lvl>
    <w:lvl w:ilvl="1" w:tplc="A4C00C3A">
      <w:start w:val="1"/>
      <w:numFmt w:val="lowerLetter"/>
      <w:lvlText w:val="%2."/>
      <w:lvlJc w:val="left"/>
      <w:pPr>
        <w:ind w:left="1440" w:hanging="360"/>
      </w:pPr>
    </w:lvl>
    <w:lvl w:ilvl="2" w:tplc="88EC27D2">
      <w:start w:val="1"/>
      <w:numFmt w:val="lowerRoman"/>
      <w:lvlText w:val="%3."/>
      <w:lvlJc w:val="right"/>
      <w:pPr>
        <w:ind w:left="2160" w:hanging="180"/>
      </w:pPr>
    </w:lvl>
    <w:lvl w:ilvl="3" w:tplc="FAECE2DE">
      <w:start w:val="1"/>
      <w:numFmt w:val="decimal"/>
      <w:lvlText w:val="%4."/>
      <w:lvlJc w:val="left"/>
      <w:pPr>
        <w:ind w:left="2880" w:hanging="360"/>
      </w:pPr>
    </w:lvl>
    <w:lvl w:ilvl="4" w:tplc="E77659EA">
      <w:start w:val="1"/>
      <w:numFmt w:val="lowerLetter"/>
      <w:lvlText w:val="%5."/>
      <w:lvlJc w:val="left"/>
      <w:pPr>
        <w:ind w:left="3600" w:hanging="360"/>
      </w:pPr>
    </w:lvl>
    <w:lvl w:ilvl="5" w:tplc="BA9A5142">
      <w:start w:val="1"/>
      <w:numFmt w:val="lowerRoman"/>
      <w:lvlText w:val="%6."/>
      <w:lvlJc w:val="right"/>
      <w:pPr>
        <w:ind w:left="4320" w:hanging="180"/>
      </w:pPr>
    </w:lvl>
    <w:lvl w:ilvl="6" w:tplc="A704E6D8">
      <w:start w:val="1"/>
      <w:numFmt w:val="decimal"/>
      <w:lvlText w:val="%7."/>
      <w:lvlJc w:val="left"/>
      <w:pPr>
        <w:ind w:left="5040" w:hanging="360"/>
      </w:pPr>
    </w:lvl>
    <w:lvl w:ilvl="7" w:tplc="73BA3436">
      <w:start w:val="1"/>
      <w:numFmt w:val="lowerLetter"/>
      <w:lvlText w:val="%8."/>
      <w:lvlJc w:val="left"/>
      <w:pPr>
        <w:ind w:left="5760" w:hanging="360"/>
      </w:pPr>
    </w:lvl>
    <w:lvl w:ilvl="8" w:tplc="586CA75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3E033F"/>
    <w:multiLevelType w:val="hybridMultilevel"/>
    <w:tmpl w:val="2D847B4C"/>
    <w:lvl w:ilvl="0" w:tplc="917A88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92B3901"/>
    <w:multiLevelType w:val="multilevel"/>
    <w:tmpl w:val="2D847B4C"/>
    <w:styleLink w:val="Natspecbullet"/>
    <w:lvl w:ilvl="0">
      <w:start w:val="1"/>
      <w:numFmt w:val="bullet"/>
      <w:pStyle w:val="BulletNatspec"/>
      <w:lvlText w:val=""/>
      <w:lvlJc w:val="left"/>
      <w:pPr>
        <w:ind w:left="720" w:hanging="360"/>
      </w:pPr>
      <w:rPr>
        <w:rFonts w:ascii="Symbol" w:hAnsi="Symbol" w:hint="default"/>
        <w:color w:val="00A38C" w:themeColor="accent1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42477080">
    <w:abstractNumId w:val="5"/>
  </w:num>
  <w:num w:numId="2" w16cid:durableId="671566030">
    <w:abstractNumId w:val="6"/>
  </w:num>
  <w:num w:numId="3" w16cid:durableId="1284117745">
    <w:abstractNumId w:val="1"/>
  </w:num>
  <w:num w:numId="4" w16cid:durableId="1926528706">
    <w:abstractNumId w:val="3"/>
  </w:num>
  <w:num w:numId="5" w16cid:durableId="148980052">
    <w:abstractNumId w:val="2"/>
  </w:num>
  <w:num w:numId="6" w16cid:durableId="2142333842">
    <w:abstractNumId w:val="4"/>
  </w:num>
  <w:num w:numId="7" w16cid:durableId="19020570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68CB"/>
    <w:rsid w:val="00000F5E"/>
    <w:rsid w:val="00005EA4"/>
    <w:rsid w:val="000062C6"/>
    <w:rsid w:val="000105E3"/>
    <w:rsid w:val="00010D9A"/>
    <w:rsid w:val="00010E34"/>
    <w:rsid w:val="00011C65"/>
    <w:rsid w:val="00012921"/>
    <w:rsid w:val="00013920"/>
    <w:rsid w:val="0001578A"/>
    <w:rsid w:val="00015FD5"/>
    <w:rsid w:val="000171CB"/>
    <w:rsid w:val="0002068F"/>
    <w:rsid w:val="00021B54"/>
    <w:rsid w:val="000232E8"/>
    <w:rsid w:val="00025BF4"/>
    <w:rsid w:val="000261CC"/>
    <w:rsid w:val="00026709"/>
    <w:rsid w:val="000311AE"/>
    <w:rsid w:val="00033222"/>
    <w:rsid w:val="0003386C"/>
    <w:rsid w:val="000360F8"/>
    <w:rsid w:val="00037460"/>
    <w:rsid w:val="00046C9C"/>
    <w:rsid w:val="000507DF"/>
    <w:rsid w:val="00050B18"/>
    <w:rsid w:val="00050EC1"/>
    <w:rsid w:val="00055758"/>
    <w:rsid w:val="000617B7"/>
    <w:rsid w:val="000649F3"/>
    <w:rsid w:val="00064D91"/>
    <w:rsid w:val="000675D2"/>
    <w:rsid w:val="0006779F"/>
    <w:rsid w:val="00067D18"/>
    <w:rsid w:val="00067F84"/>
    <w:rsid w:val="000703FA"/>
    <w:rsid w:val="000706BB"/>
    <w:rsid w:val="000717D1"/>
    <w:rsid w:val="00071CBE"/>
    <w:rsid w:val="00075FB6"/>
    <w:rsid w:val="000767E0"/>
    <w:rsid w:val="00076D29"/>
    <w:rsid w:val="00076E77"/>
    <w:rsid w:val="00077E88"/>
    <w:rsid w:val="00081911"/>
    <w:rsid w:val="00083486"/>
    <w:rsid w:val="000860E5"/>
    <w:rsid w:val="00090795"/>
    <w:rsid w:val="00091AEC"/>
    <w:rsid w:val="00094BE3"/>
    <w:rsid w:val="00095B28"/>
    <w:rsid w:val="000A0F43"/>
    <w:rsid w:val="000A26E8"/>
    <w:rsid w:val="000A5A1B"/>
    <w:rsid w:val="000B71A4"/>
    <w:rsid w:val="000C3983"/>
    <w:rsid w:val="000C3EA8"/>
    <w:rsid w:val="000C4073"/>
    <w:rsid w:val="000C7583"/>
    <w:rsid w:val="000D0CF3"/>
    <w:rsid w:val="000D146E"/>
    <w:rsid w:val="000D3C5E"/>
    <w:rsid w:val="000D5396"/>
    <w:rsid w:val="000D78D0"/>
    <w:rsid w:val="000E0EDA"/>
    <w:rsid w:val="000F5018"/>
    <w:rsid w:val="000F7418"/>
    <w:rsid w:val="000F7DC8"/>
    <w:rsid w:val="00100E38"/>
    <w:rsid w:val="0010207B"/>
    <w:rsid w:val="00104282"/>
    <w:rsid w:val="00106A0F"/>
    <w:rsid w:val="00106E6E"/>
    <w:rsid w:val="001108CE"/>
    <w:rsid w:val="001109F6"/>
    <w:rsid w:val="00111A91"/>
    <w:rsid w:val="001144AA"/>
    <w:rsid w:val="00114EC9"/>
    <w:rsid w:val="00117270"/>
    <w:rsid w:val="0011732E"/>
    <w:rsid w:val="00120653"/>
    <w:rsid w:val="001237BE"/>
    <w:rsid w:val="00124688"/>
    <w:rsid w:val="00124F1E"/>
    <w:rsid w:val="0013072C"/>
    <w:rsid w:val="00131318"/>
    <w:rsid w:val="00131727"/>
    <w:rsid w:val="00131AE1"/>
    <w:rsid w:val="0013433B"/>
    <w:rsid w:val="00134519"/>
    <w:rsid w:val="00136EC4"/>
    <w:rsid w:val="00140086"/>
    <w:rsid w:val="00141A2D"/>
    <w:rsid w:val="00144C53"/>
    <w:rsid w:val="00146B19"/>
    <w:rsid w:val="0015253C"/>
    <w:rsid w:val="00152E4B"/>
    <w:rsid w:val="00153A2A"/>
    <w:rsid w:val="0015438C"/>
    <w:rsid w:val="00160438"/>
    <w:rsid w:val="001616F0"/>
    <w:rsid w:val="0016235F"/>
    <w:rsid w:val="00162D85"/>
    <w:rsid w:val="00163541"/>
    <w:rsid w:val="001656E0"/>
    <w:rsid w:val="001667B5"/>
    <w:rsid w:val="00166B07"/>
    <w:rsid w:val="00167E1B"/>
    <w:rsid w:val="00172011"/>
    <w:rsid w:val="001721E8"/>
    <w:rsid w:val="00172D00"/>
    <w:rsid w:val="00174A0C"/>
    <w:rsid w:val="0018205C"/>
    <w:rsid w:val="001835A1"/>
    <w:rsid w:val="00185DBA"/>
    <w:rsid w:val="001868CB"/>
    <w:rsid w:val="00186B35"/>
    <w:rsid w:val="00187BDB"/>
    <w:rsid w:val="00190342"/>
    <w:rsid w:val="001930C6"/>
    <w:rsid w:val="00193A26"/>
    <w:rsid w:val="00193B88"/>
    <w:rsid w:val="001A1991"/>
    <w:rsid w:val="001A1D01"/>
    <w:rsid w:val="001A2189"/>
    <w:rsid w:val="001A3579"/>
    <w:rsid w:val="001A6CB9"/>
    <w:rsid w:val="001B1C93"/>
    <w:rsid w:val="001B5F00"/>
    <w:rsid w:val="001B68A5"/>
    <w:rsid w:val="001B752A"/>
    <w:rsid w:val="001C07D2"/>
    <w:rsid w:val="001C0D50"/>
    <w:rsid w:val="001C103E"/>
    <w:rsid w:val="001C5542"/>
    <w:rsid w:val="001D067B"/>
    <w:rsid w:val="001D0BBA"/>
    <w:rsid w:val="001D7A9B"/>
    <w:rsid w:val="001D7B74"/>
    <w:rsid w:val="001E13D9"/>
    <w:rsid w:val="001E3A12"/>
    <w:rsid w:val="001E4459"/>
    <w:rsid w:val="001E5C3B"/>
    <w:rsid w:val="001E60C9"/>
    <w:rsid w:val="001E7141"/>
    <w:rsid w:val="001E7F57"/>
    <w:rsid w:val="001F0C24"/>
    <w:rsid w:val="001F2F79"/>
    <w:rsid w:val="001F582A"/>
    <w:rsid w:val="001F5B11"/>
    <w:rsid w:val="00203BFC"/>
    <w:rsid w:val="00203C5A"/>
    <w:rsid w:val="0020679B"/>
    <w:rsid w:val="00206D80"/>
    <w:rsid w:val="00206F2D"/>
    <w:rsid w:val="00210743"/>
    <w:rsid w:val="00216D26"/>
    <w:rsid w:val="00217E59"/>
    <w:rsid w:val="00221323"/>
    <w:rsid w:val="00222342"/>
    <w:rsid w:val="002229F1"/>
    <w:rsid w:val="00224C7B"/>
    <w:rsid w:val="0022638E"/>
    <w:rsid w:val="00232A3C"/>
    <w:rsid w:val="00232FA3"/>
    <w:rsid w:val="002331B5"/>
    <w:rsid w:val="0023341F"/>
    <w:rsid w:val="00233C40"/>
    <w:rsid w:val="00240174"/>
    <w:rsid w:val="00244515"/>
    <w:rsid w:val="00250DE4"/>
    <w:rsid w:val="00261A6F"/>
    <w:rsid w:val="00262C16"/>
    <w:rsid w:val="0026481E"/>
    <w:rsid w:val="00264A55"/>
    <w:rsid w:val="00266EF3"/>
    <w:rsid w:val="002671BD"/>
    <w:rsid w:val="00267E13"/>
    <w:rsid w:val="00271031"/>
    <w:rsid w:val="00271D27"/>
    <w:rsid w:val="00273EB8"/>
    <w:rsid w:val="002779A2"/>
    <w:rsid w:val="0028095A"/>
    <w:rsid w:val="002816D5"/>
    <w:rsid w:val="00285A33"/>
    <w:rsid w:val="00290468"/>
    <w:rsid w:val="00293223"/>
    <w:rsid w:val="00293699"/>
    <w:rsid w:val="002950BD"/>
    <w:rsid w:val="00296399"/>
    <w:rsid w:val="00297AB9"/>
    <w:rsid w:val="002A1261"/>
    <w:rsid w:val="002A14A4"/>
    <w:rsid w:val="002A324A"/>
    <w:rsid w:val="002A36E2"/>
    <w:rsid w:val="002A38C6"/>
    <w:rsid w:val="002A4C56"/>
    <w:rsid w:val="002A52AA"/>
    <w:rsid w:val="002A58FE"/>
    <w:rsid w:val="002A5B3A"/>
    <w:rsid w:val="002A664E"/>
    <w:rsid w:val="002A7AA0"/>
    <w:rsid w:val="002B54CA"/>
    <w:rsid w:val="002C27F2"/>
    <w:rsid w:val="002C4017"/>
    <w:rsid w:val="002D052A"/>
    <w:rsid w:val="002D2276"/>
    <w:rsid w:val="002D2C44"/>
    <w:rsid w:val="002D716B"/>
    <w:rsid w:val="002D7752"/>
    <w:rsid w:val="002E0169"/>
    <w:rsid w:val="002E0B10"/>
    <w:rsid w:val="002E37DD"/>
    <w:rsid w:val="002E6C59"/>
    <w:rsid w:val="002E7C6D"/>
    <w:rsid w:val="002F041F"/>
    <w:rsid w:val="002F0A9D"/>
    <w:rsid w:val="002F21A5"/>
    <w:rsid w:val="002F2E36"/>
    <w:rsid w:val="002F36AC"/>
    <w:rsid w:val="002F497A"/>
    <w:rsid w:val="002F7DCE"/>
    <w:rsid w:val="00303DB0"/>
    <w:rsid w:val="003112F4"/>
    <w:rsid w:val="003149E1"/>
    <w:rsid w:val="00316011"/>
    <w:rsid w:val="00317E92"/>
    <w:rsid w:val="0032175C"/>
    <w:rsid w:val="00322189"/>
    <w:rsid w:val="00322ED5"/>
    <w:rsid w:val="0032552B"/>
    <w:rsid w:val="003255D4"/>
    <w:rsid w:val="003260DF"/>
    <w:rsid w:val="00326549"/>
    <w:rsid w:val="00326A0C"/>
    <w:rsid w:val="00331618"/>
    <w:rsid w:val="003320B8"/>
    <w:rsid w:val="00333872"/>
    <w:rsid w:val="0033510A"/>
    <w:rsid w:val="0033555F"/>
    <w:rsid w:val="00336DCA"/>
    <w:rsid w:val="00336F67"/>
    <w:rsid w:val="003373EC"/>
    <w:rsid w:val="00340464"/>
    <w:rsid w:val="00340498"/>
    <w:rsid w:val="00340F35"/>
    <w:rsid w:val="0034194B"/>
    <w:rsid w:val="00341E37"/>
    <w:rsid w:val="00343C5F"/>
    <w:rsid w:val="00344AB2"/>
    <w:rsid w:val="00350E10"/>
    <w:rsid w:val="003511BC"/>
    <w:rsid w:val="00353DC0"/>
    <w:rsid w:val="00361D7A"/>
    <w:rsid w:val="00364C7B"/>
    <w:rsid w:val="003657ED"/>
    <w:rsid w:val="00366D70"/>
    <w:rsid w:val="0036715F"/>
    <w:rsid w:val="00370DEB"/>
    <w:rsid w:val="00374978"/>
    <w:rsid w:val="0037624D"/>
    <w:rsid w:val="0037737B"/>
    <w:rsid w:val="00377A8C"/>
    <w:rsid w:val="00381CAB"/>
    <w:rsid w:val="00382B88"/>
    <w:rsid w:val="00382DBB"/>
    <w:rsid w:val="003836E6"/>
    <w:rsid w:val="00384F2F"/>
    <w:rsid w:val="00385045"/>
    <w:rsid w:val="00387FA4"/>
    <w:rsid w:val="00390AAD"/>
    <w:rsid w:val="00392793"/>
    <w:rsid w:val="00394246"/>
    <w:rsid w:val="0039708D"/>
    <w:rsid w:val="003A114D"/>
    <w:rsid w:val="003A29CD"/>
    <w:rsid w:val="003A3B91"/>
    <w:rsid w:val="003B44CD"/>
    <w:rsid w:val="003B6AFA"/>
    <w:rsid w:val="003B7BC4"/>
    <w:rsid w:val="003C0AA4"/>
    <w:rsid w:val="003C1233"/>
    <w:rsid w:val="003C4A26"/>
    <w:rsid w:val="003C5D9E"/>
    <w:rsid w:val="003C6A20"/>
    <w:rsid w:val="003C6CFC"/>
    <w:rsid w:val="003D1DDD"/>
    <w:rsid w:val="003D3D78"/>
    <w:rsid w:val="003D60FA"/>
    <w:rsid w:val="003E2A95"/>
    <w:rsid w:val="003E44E7"/>
    <w:rsid w:val="003E58B2"/>
    <w:rsid w:val="003E5A6C"/>
    <w:rsid w:val="003E7193"/>
    <w:rsid w:val="003F1D0D"/>
    <w:rsid w:val="00400668"/>
    <w:rsid w:val="0040185B"/>
    <w:rsid w:val="0040373B"/>
    <w:rsid w:val="00403BCF"/>
    <w:rsid w:val="0040416D"/>
    <w:rsid w:val="00407A1E"/>
    <w:rsid w:val="00407CD7"/>
    <w:rsid w:val="004114A5"/>
    <w:rsid w:val="00413790"/>
    <w:rsid w:val="00417EDF"/>
    <w:rsid w:val="004216F6"/>
    <w:rsid w:val="00422325"/>
    <w:rsid w:val="00422D0F"/>
    <w:rsid w:val="00424A20"/>
    <w:rsid w:val="00425187"/>
    <w:rsid w:val="00433112"/>
    <w:rsid w:val="004337A1"/>
    <w:rsid w:val="00434050"/>
    <w:rsid w:val="004400D8"/>
    <w:rsid w:val="004405CB"/>
    <w:rsid w:val="00442566"/>
    <w:rsid w:val="00445A10"/>
    <w:rsid w:val="0044705D"/>
    <w:rsid w:val="00447ED3"/>
    <w:rsid w:val="00453747"/>
    <w:rsid w:val="00453DE1"/>
    <w:rsid w:val="0045410C"/>
    <w:rsid w:val="00456812"/>
    <w:rsid w:val="00460865"/>
    <w:rsid w:val="00460CCB"/>
    <w:rsid w:val="00462EA1"/>
    <w:rsid w:val="004659DF"/>
    <w:rsid w:val="00467260"/>
    <w:rsid w:val="00467D95"/>
    <w:rsid w:val="004728BA"/>
    <w:rsid w:val="00477311"/>
    <w:rsid w:val="004815FC"/>
    <w:rsid w:val="004841F6"/>
    <w:rsid w:val="004921A7"/>
    <w:rsid w:val="004929F4"/>
    <w:rsid w:val="004956A1"/>
    <w:rsid w:val="004957C2"/>
    <w:rsid w:val="00497F5D"/>
    <w:rsid w:val="004A650C"/>
    <w:rsid w:val="004A6F6C"/>
    <w:rsid w:val="004A7514"/>
    <w:rsid w:val="004B1A1C"/>
    <w:rsid w:val="004B39A3"/>
    <w:rsid w:val="004B4474"/>
    <w:rsid w:val="004B6461"/>
    <w:rsid w:val="004C3805"/>
    <w:rsid w:val="004C39B8"/>
    <w:rsid w:val="004C4FE2"/>
    <w:rsid w:val="004C6482"/>
    <w:rsid w:val="004D0900"/>
    <w:rsid w:val="004D19FC"/>
    <w:rsid w:val="004D1D49"/>
    <w:rsid w:val="004D20A7"/>
    <w:rsid w:val="004D275E"/>
    <w:rsid w:val="004D3156"/>
    <w:rsid w:val="004E2766"/>
    <w:rsid w:val="004E303D"/>
    <w:rsid w:val="004E3F10"/>
    <w:rsid w:val="004E4118"/>
    <w:rsid w:val="004E5331"/>
    <w:rsid w:val="004E580C"/>
    <w:rsid w:val="004F2CD9"/>
    <w:rsid w:val="004F6670"/>
    <w:rsid w:val="004F6707"/>
    <w:rsid w:val="00501864"/>
    <w:rsid w:val="00502965"/>
    <w:rsid w:val="00506CE9"/>
    <w:rsid w:val="00506F86"/>
    <w:rsid w:val="00510042"/>
    <w:rsid w:val="00512273"/>
    <w:rsid w:val="005150D2"/>
    <w:rsid w:val="005158A8"/>
    <w:rsid w:val="00516D64"/>
    <w:rsid w:val="00521252"/>
    <w:rsid w:val="00521E4C"/>
    <w:rsid w:val="00522E7F"/>
    <w:rsid w:val="00522F86"/>
    <w:rsid w:val="005237CE"/>
    <w:rsid w:val="00524F58"/>
    <w:rsid w:val="005269BE"/>
    <w:rsid w:val="00530D78"/>
    <w:rsid w:val="005342F8"/>
    <w:rsid w:val="00535103"/>
    <w:rsid w:val="005355AD"/>
    <w:rsid w:val="00541F82"/>
    <w:rsid w:val="005422E0"/>
    <w:rsid w:val="005426E4"/>
    <w:rsid w:val="00543C5D"/>
    <w:rsid w:val="00543FDF"/>
    <w:rsid w:val="00544018"/>
    <w:rsid w:val="005453A1"/>
    <w:rsid w:val="00546A41"/>
    <w:rsid w:val="00547B26"/>
    <w:rsid w:val="005518CA"/>
    <w:rsid w:val="005519FA"/>
    <w:rsid w:val="00556718"/>
    <w:rsid w:val="00557EB3"/>
    <w:rsid w:val="00564E89"/>
    <w:rsid w:val="00567965"/>
    <w:rsid w:val="00573A8F"/>
    <w:rsid w:val="00574247"/>
    <w:rsid w:val="005742A8"/>
    <w:rsid w:val="0057721D"/>
    <w:rsid w:val="005802AC"/>
    <w:rsid w:val="00582E93"/>
    <w:rsid w:val="00586029"/>
    <w:rsid w:val="00590E72"/>
    <w:rsid w:val="0059247B"/>
    <w:rsid w:val="00596852"/>
    <w:rsid w:val="00597441"/>
    <w:rsid w:val="005A28AD"/>
    <w:rsid w:val="005A53FA"/>
    <w:rsid w:val="005A65C1"/>
    <w:rsid w:val="005A6DA4"/>
    <w:rsid w:val="005A7AEB"/>
    <w:rsid w:val="005A7F63"/>
    <w:rsid w:val="005B05FA"/>
    <w:rsid w:val="005B24A7"/>
    <w:rsid w:val="005B3E40"/>
    <w:rsid w:val="005B45C8"/>
    <w:rsid w:val="005B5334"/>
    <w:rsid w:val="005B6FC3"/>
    <w:rsid w:val="005B7719"/>
    <w:rsid w:val="005C19D9"/>
    <w:rsid w:val="005C1B2F"/>
    <w:rsid w:val="005C2698"/>
    <w:rsid w:val="005C4E51"/>
    <w:rsid w:val="005D22F8"/>
    <w:rsid w:val="005D23CB"/>
    <w:rsid w:val="005D269F"/>
    <w:rsid w:val="005D27BD"/>
    <w:rsid w:val="005D5159"/>
    <w:rsid w:val="005D7761"/>
    <w:rsid w:val="005D7DB0"/>
    <w:rsid w:val="005E170C"/>
    <w:rsid w:val="005E2230"/>
    <w:rsid w:val="005E2B45"/>
    <w:rsid w:val="005E6493"/>
    <w:rsid w:val="005E75B1"/>
    <w:rsid w:val="005F0856"/>
    <w:rsid w:val="005F1077"/>
    <w:rsid w:val="005F27E0"/>
    <w:rsid w:val="005F2ECE"/>
    <w:rsid w:val="005F692B"/>
    <w:rsid w:val="006018C5"/>
    <w:rsid w:val="006048D2"/>
    <w:rsid w:val="00606A5B"/>
    <w:rsid w:val="00612EBF"/>
    <w:rsid w:val="006135B6"/>
    <w:rsid w:val="00615BE9"/>
    <w:rsid w:val="00617A63"/>
    <w:rsid w:val="006207D8"/>
    <w:rsid w:val="006208C3"/>
    <w:rsid w:val="00622819"/>
    <w:rsid w:val="0062585D"/>
    <w:rsid w:val="00625B0F"/>
    <w:rsid w:val="0062616E"/>
    <w:rsid w:val="00630151"/>
    <w:rsid w:val="00632B43"/>
    <w:rsid w:val="006339E1"/>
    <w:rsid w:val="0063524C"/>
    <w:rsid w:val="0063542D"/>
    <w:rsid w:val="00636947"/>
    <w:rsid w:val="00641200"/>
    <w:rsid w:val="006412B4"/>
    <w:rsid w:val="00643055"/>
    <w:rsid w:val="006505D9"/>
    <w:rsid w:val="00651A1F"/>
    <w:rsid w:val="006529C5"/>
    <w:rsid w:val="006538A6"/>
    <w:rsid w:val="00653FAC"/>
    <w:rsid w:val="00655616"/>
    <w:rsid w:val="00655B7E"/>
    <w:rsid w:val="00655FAE"/>
    <w:rsid w:val="0065705B"/>
    <w:rsid w:val="006576DB"/>
    <w:rsid w:val="00657801"/>
    <w:rsid w:val="00661C1B"/>
    <w:rsid w:val="00662181"/>
    <w:rsid w:val="00662AA8"/>
    <w:rsid w:val="00662B97"/>
    <w:rsid w:val="0066478F"/>
    <w:rsid w:val="00665C8B"/>
    <w:rsid w:val="00666045"/>
    <w:rsid w:val="00666649"/>
    <w:rsid w:val="00666E2D"/>
    <w:rsid w:val="0067047C"/>
    <w:rsid w:val="00670C9D"/>
    <w:rsid w:val="006713D2"/>
    <w:rsid w:val="0067238B"/>
    <w:rsid w:val="006723BB"/>
    <w:rsid w:val="00672833"/>
    <w:rsid w:val="006752E8"/>
    <w:rsid w:val="00675521"/>
    <w:rsid w:val="0067792A"/>
    <w:rsid w:val="006779A9"/>
    <w:rsid w:val="006825FE"/>
    <w:rsid w:val="00683482"/>
    <w:rsid w:val="006835A9"/>
    <w:rsid w:val="00683F32"/>
    <w:rsid w:val="00684852"/>
    <w:rsid w:val="00684BA0"/>
    <w:rsid w:val="0068510D"/>
    <w:rsid w:val="00685A75"/>
    <w:rsid w:val="00685D1B"/>
    <w:rsid w:val="00687E11"/>
    <w:rsid w:val="006942DD"/>
    <w:rsid w:val="006963FE"/>
    <w:rsid w:val="006A48F0"/>
    <w:rsid w:val="006A67CE"/>
    <w:rsid w:val="006A758E"/>
    <w:rsid w:val="006B2AC3"/>
    <w:rsid w:val="006B2D14"/>
    <w:rsid w:val="006B463B"/>
    <w:rsid w:val="006B4683"/>
    <w:rsid w:val="006B486D"/>
    <w:rsid w:val="006B6F07"/>
    <w:rsid w:val="006C0AEF"/>
    <w:rsid w:val="006C1355"/>
    <w:rsid w:val="006C657C"/>
    <w:rsid w:val="006C6D14"/>
    <w:rsid w:val="006D2748"/>
    <w:rsid w:val="006D3325"/>
    <w:rsid w:val="006D51D9"/>
    <w:rsid w:val="006D5F04"/>
    <w:rsid w:val="006D77DB"/>
    <w:rsid w:val="006E0236"/>
    <w:rsid w:val="006E031F"/>
    <w:rsid w:val="006E0F47"/>
    <w:rsid w:val="006E57B4"/>
    <w:rsid w:val="006E5C68"/>
    <w:rsid w:val="006F07B3"/>
    <w:rsid w:val="006F1D38"/>
    <w:rsid w:val="006F3A44"/>
    <w:rsid w:val="006F6129"/>
    <w:rsid w:val="006F6964"/>
    <w:rsid w:val="006F6F04"/>
    <w:rsid w:val="00701172"/>
    <w:rsid w:val="0070349F"/>
    <w:rsid w:val="00703EF4"/>
    <w:rsid w:val="0070409D"/>
    <w:rsid w:val="00704CD8"/>
    <w:rsid w:val="007051B7"/>
    <w:rsid w:val="00706536"/>
    <w:rsid w:val="00707B36"/>
    <w:rsid w:val="00707B37"/>
    <w:rsid w:val="00710920"/>
    <w:rsid w:val="007129ED"/>
    <w:rsid w:val="0071304D"/>
    <w:rsid w:val="00715DB3"/>
    <w:rsid w:val="00716202"/>
    <w:rsid w:val="00716705"/>
    <w:rsid w:val="00717F70"/>
    <w:rsid w:val="00724CCF"/>
    <w:rsid w:val="0072573A"/>
    <w:rsid w:val="00731CC2"/>
    <w:rsid w:val="007332C0"/>
    <w:rsid w:val="0073349D"/>
    <w:rsid w:val="007349D2"/>
    <w:rsid w:val="007365C8"/>
    <w:rsid w:val="00736B02"/>
    <w:rsid w:val="00736CF0"/>
    <w:rsid w:val="00737F56"/>
    <w:rsid w:val="00741B7D"/>
    <w:rsid w:val="00741B84"/>
    <w:rsid w:val="00745DAD"/>
    <w:rsid w:val="007460ED"/>
    <w:rsid w:val="007465A9"/>
    <w:rsid w:val="007470AA"/>
    <w:rsid w:val="007475D9"/>
    <w:rsid w:val="00750FA9"/>
    <w:rsid w:val="0075697C"/>
    <w:rsid w:val="007708A8"/>
    <w:rsid w:val="007744AA"/>
    <w:rsid w:val="007760A7"/>
    <w:rsid w:val="00776A99"/>
    <w:rsid w:val="00777246"/>
    <w:rsid w:val="00783426"/>
    <w:rsid w:val="00784294"/>
    <w:rsid w:val="0078667C"/>
    <w:rsid w:val="007928BA"/>
    <w:rsid w:val="00792941"/>
    <w:rsid w:val="007929CE"/>
    <w:rsid w:val="00793065"/>
    <w:rsid w:val="007979D6"/>
    <w:rsid w:val="007A0E5A"/>
    <w:rsid w:val="007A129A"/>
    <w:rsid w:val="007A46A0"/>
    <w:rsid w:val="007A4E86"/>
    <w:rsid w:val="007A6AA8"/>
    <w:rsid w:val="007B0252"/>
    <w:rsid w:val="007B10AA"/>
    <w:rsid w:val="007B2FFC"/>
    <w:rsid w:val="007B36D6"/>
    <w:rsid w:val="007B4865"/>
    <w:rsid w:val="007B50E5"/>
    <w:rsid w:val="007B6587"/>
    <w:rsid w:val="007C256F"/>
    <w:rsid w:val="007C33CD"/>
    <w:rsid w:val="007D148A"/>
    <w:rsid w:val="007D4580"/>
    <w:rsid w:val="007D589A"/>
    <w:rsid w:val="007D62BC"/>
    <w:rsid w:val="007D7C1A"/>
    <w:rsid w:val="007E13F0"/>
    <w:rsid w:val="007F12C3"/>
    <w:rsid w:val="007F1CB5"/>
    <w:rsid w:val="007F1CE1"/>
    <w:rsid w:val="007F2559"/>
    <w:rsid w:val="007F720F"/>
    <w:rsid w:val="007F7A41"/>
    <w:rsid w:val="007F7B00"/>
    <w:rsid w:val="008037BE"/>
    <w:rsid w:val="00804542"/>
    <w:rsid w:val="00805B48"/>
    <w:rsid w:val="00806406"/>
    <w:rsid w:val="008070AD"/>
    <w:rsid w:val="00807EF1"/>
    <w:rsid w:val="00813C8D"/>
    <w:rsid w:val="0082194D"/>
    <w:rsid w:val="0082209A"/>
    <w:rsid w:val="008230B2"/>
    <w:rsid w:val="00826A43"/>
    <w:rsid w:val="00827944"/>
    <w:rsid w:val="008303C3"/>
    <w:rsid w:val="00830948"/>
    <w:rsid w:val="00831A14"/>
    <w:rsid w:val="00831C66"/>
    <w:rsid w:val="00832117"/>
    <w:rsid w:val="0083305F"/>
    <w:rsid w:val="00836098"/>
    <w:rsid w:val="00840855"/>
    <w:rsid w:val="00841093"/>
    <w:rsid w:val="008428D9"/>
    <w:rsid w:val="00842B60"/>
    <w:rsid w:val="00845CD6"/>
    <w:rsid w:val="00847EDE"/>
    <w:rsid w:val="008522C0"/>
    <w:rsid w:val="00854B2D"/>
    <w:rsid w:val="00854B48"/>
    <w:rsid w:val="00855F1C"/>
    <w:rsid w:val="00856027"/>
    <w:rsid w:val="00864F11"/>
    <w:rsid w:val="00865952"/>
    <w:rsid w:val="008770FA"/>
    <w:rsid w:val="008772A6"/>
    <w:rsid w:val="0088053F"/>
    <w:rsid w:val="008806D1"/>
    <w:rsid w:val="00892B58"/>
    <w:rsid w:val="0089599F"/>
    <w:rsid w:val="008969E8"/>
    <w:rsid w:val="00896D44"/>
    <w:rsid w:val="008A0EFE"/>
    <w:rsid w:val="008A16D8"/>
    <w:rsid w:val="008A1947"/>
    <w:rsid w:val="008A3660"/>
    <w:rsid w:val="008A3DBD"/>
    <w:rsid w:val="008B20B0"/>
    <w:rsid w:val="008B5920"/>
    <w:rsid w:val="008C56DB"/>
    <w:rsid w:val="008D48C6"/>
    <w:rsid w:val="008D73E9"/>
    <w:rsid w:val="008D7F11"/>
    <w:rsid w:val="008D7F32"/>
    <w:rsid w:val="008E1683"/>
    <w:rsid w:val="008E1E9E"/>
    <w:rsid w:val="008E3536"/>
    <w:rsid w:val="008E57B3"/>
    <w:rsid w:val="008F0C54"/>
    <w:rsid w:val="008F2924"/>
    <w:rsid w:val="008F477E"/>
    <w:rsid w:val="008F638D"/>
    <w:rsid w:val="008F63B6"/>
    <w:rsid w:val="00902089"/>
    <w:rsid w:val="00902E89"/>
    <w:rsid w:val="00904367"/>
    <w:rsid w:val="00905B1C"/>
    <w:rsid w:val="00911B8F"/>
    <w:rsid w:val="00912DCF"/>
    <w:rsid w:val="00914487"/>
    <w:rsid w:val="009160C3"/>
    <w:rsid w:val="009166DB"/>
    <w:rsid w:val="009175CA"/>
    <w:rsid w:val="00922F9A"/>
    <w:rsid w:val="009258DE"/>
    <w:rsid w:val="009265BE"/>
    <w:rsid w:val="0092746C"/>
    <w:rsid w:val="00933174"/>
    <w:rsid w:val="00935FC0"/>
    <w:rsid w:val="009372B1"/>
    <w:rsid w:val="0093749D"/>
    <w:rsid w:val="00937DB8"/>
    <w:rsid w:val="00940E39"/>
    <w:rsid w:val="009420A4"/>
    <w:rsid w:val="009435F6"/>
    <w:rsid w:val="00944075"/>
    <w:rsid w:val="00944360"/>
    <w:rsid w:val="00946D6C"/>
    <w:rsid w:val="009530B0"/>
    <w:rsid w:val="009534EC"/>
    <w:rsid w:val="00953D0D"/>
    <w:rsid w:val="009546E7"/>
    <w:rsid w:val="00955E43"/>
    <w:rsid w:val="009575F5"/>
    <w:rsid w:val="00961E69"/>
    <w:rsid w:val="009642A6"/>
    <w:rsid w:val="0096586D"/>
    <w:rsid w:val="0096629A"/>
    <w:rsid w:val="009679B2"/>
    <w:rsid w:val="00967E5E"/>
    <w:rsid w:val="00970190"/>
    <w:rsid w:val="009716F4"/>
    <w:rsid w:val="00973018"/>
    <w:rsid w:val="00973798"/>
    <w:rsid w:val="00976255"/>
    <w:rsid w:val="0097774C"/>
    <w:rsid w:val="00981622"/>
    <w:rsid w:val="00982CC5"/>
    <w:rsid w:val="009833DB"/>
    <w:rsid w:val="00990694"/>
    <w:rsid w:val="00993A80"/>
    <w:rsid w:val="009A0564"/>
    <w:rsid w:val="009A2458"/>
    <w:rsid w:val="009A2491"/>
    <w:rsid w:val="009A6C7D"/>
    <w:rsid w:val="009B1968"/>
    <w:rsid w:val="009B5B77"/>
    <w:rsid w:val="009B5D6B"/>
    <w:rsid w:val="009C1E94"/>
    <w:rsid w:val="009C2729"/>
    <w:rsid w:val="009C2BB9"/>
    <w:rsid w:val="009C37A3"/>
    <w:rsid w:val="009C5CCD"/>
    <w:rsid w:val="009C5DDC"/>
    <w:rsid w:val="009C5EE8"/>
    <w:rsid w:val="009C67FC"/>
    <w:rsid w:val="009D308D"/>
    <w:rsid w:val="009D39F5"/>
    <w:rsid w:val="009D40A1"/>
    <w:rsid w:val="009D5A21"/>
    <w:rsid w:val="009D747A"/>
    <w:rsid w:val="009E0452"/>
    <w:rsid w:val="009E071F"/>
    <w:rsid w:val="009E720B"/>
    <w:rsid w:val="009F05F1"/>
    <w:rsid w:val="009F3651"/>
    <w:rsid w:val="009F6199"/>
    <w:rsid w:val="009F7C91"/>
    <w:rsid w:val="00A01025"/>
    <w:rsid w:val="00A05FC1"/>
    <w:rsid w:val="00A11451"/>
    <w:rsid w:val="00A13A7B"/>
    <w:rsid w:val="00A13F67"/>
    <w:rsid w:val="00A14317"/>
    <w:rsid w:val="00A14ECA"/>
    <w:rsid w:val="00A1643B"/>
    <w:rsid w:val="00A17F73"/>
    <w:rsid w:val="00A24B31"/>
    <w:rsid w:val="00A33393"/>
    <w:rsid w:val="00A3381D"/>
    <w:rsid w:val="00A361A7"/>
    <w:rsid w:val="00A36D4A"/>
    <w:rsid w:val="00A370A8"/>
    <w:rsid w:val="00A4199A"/>
    <w:rsid w:val="00A42361"/>
    <w:rsid w:val="00A4303B"/>
    <w:rsid w:val="00A475F3"/>
    <w:rsid w:val="00A47961"/>
    <w:rsid w:val="00A47F0F"/>
    <w:rsid w:val="00A55567"/>
    <w:rsid w:val="00A62346"/>
    <w:rsid w:val="00A626E1"/>
    <w:rsid w:val="00A6282E"/>
    <w:rsid w:val="00A65A2A"/>
    <w:rsid w:val="00A729CC"/>
    <w:rsid w:val="00A77760"/>
    <w:rsid w:val="00A77BF9"/>
    <w:rsid w:val="00A819FA"/>
    <w:rsid w:val="00A825FA"/>
    <w:rsid w:val="00A83D33"/>
    <w:rsid w:val="00A85002"/>
    <w:rsid w:val="00A86597"/>
    <w:rsid w:val="00A8725D"/>
    <w:rsid w:val="00A87BC0"/>
    <w:rsid w:val="00A92063"/>
    <w:rsid w:val="00A9296C"/>
    <w:rsid w:val="00A92ADD"/>
    <w:rsid w:val="00A95C32"/>
    <w:rsid w:val="00AA5562"/>
    <w:rsid w:val="00AA6384"/>
    <w:rsid w:val="00AA714A"/>
    <w:rsid w:val="00AB5809"/>
    <w:rsid w:val="00AC4337"/>
    <w:rsid w:val="00AC471A"/>
    <w:rsid w:val="00AC5381"/>
    <w:rsid w:val="00AC5E35"/>
    <w:rsid w:val="00AD3450"/>
    <w:rsid w:val="00AD3A14"/>
    <w:rsid w:val="00AD4B9A"/>
    <w:rsid w:val="00AE0025"/>
    <w:rsid w:val="00AE119A"/>
    <w:rsid w:val="00AE193C"/>
    <w:rsid w:val="00AE268F"/>
    <w:rsid w:val="00AE3C30"/>
    <w:rsid w:val="00AE47A0"/>
    <w:rsid w:val="00AE4BAC"/>
    <w:rsid w:val="00AE50DF"/>
    <w:rsid w:val="00AF0370"/>
    <w:rsid w:val="00AF14D0"/>
    <w:rsid w:val="00AF172B"/>
    <w:rsid w:val="00AF3B1B"/>
    <w:rsid w:val="00AF4890"/>
    <w:rsid w:val="00AF6BBE"/>
    <w:rsid w:val="00B00457"/>
    <w:rsid w:val="00B02C7B"/>
    <w:rsid w:val="00B02E6D"/>
    <w:rsid w:val="00B03AFB"/>
    <w:rsid w:val="00B03F75"/>
    <w:rsid w:val="00B047E7"/>
    <w:rsid w:val="00B05162"/>
    <w:rsid w:val="00B062D6"/>
    <w:rsid w:val="00B10354"/>
    <w:rsid w:val="00B1571B"/>
    <w:rsid w:val="00B200D1"/>
    <w:rsid w:val="00B235AD"/>
    <w:rsid w:val="00B24092"/>
    <w:rsid w:val="00B24E2E"/>
    <w:rsid w:val="00B26A79"/>
    <w:rsid w:val="00B26EEE"/>
    <w:rsid w:val="00B30C76"/>
    <w:rsid w:val="00B30D8D"/>
    <w:rsid w:val="00B34125"/>
    <w:rsid w:val="00B34170"/>
    <w:rsid w:val="00B34FA8"/>
    <w:rsid w:val="00B37AF6"/>
    <w:rsid w:val="00B41D2D"/>
    <w:rsid w:val="00B4224B"/>
    <w:rsid w:val="00B46D27"/>
    <w:rsid w:val="00B5036A"/>
    <w:rsid w:val="00B51348"/>
    <w:rsid w:val="00B607B0"/>
    <w:rsid w:val="00B6189D"/>
    <w:rsid w:val="00B62366"/>
    <w:rsid w:val="00B62A67"/>
    <w:rsid w:val="00B63643"/>
    <w:rsid w:val="00B64D38"/>
    <w:rsid w:val="00B6EC47"/>
    <w:rsid w:val="00B70C37"/>
    <w:rsid w:val="00B74832"/>
    <w:rsid w:val="00B75332"/>
    <w:rsid w:val="00B77513"/>
    <w:rsid w:val="00B8128B"/>
    <w:rsid w:val="00B83AD3"/>
    <w:rsid w:val="00B847E3"/>
    <w:rsid w:val="00B848DE"/>
    <w:rsid w:val="00B85166"/>
    <w:rsid w:val="00B87ADF"/>
    <w:rsid w:val="00B8FAFF"/>
    <w:rsid w:val="00B95583"/>
    <w:rsid w:val="00B95701"/>
    <w:rsid w:val="00B9592C"/>
    <w:rsid w:val="00B96562"/>
    <w:rsid w:val="00B9728A"/>
    <w:rsid w:val="00BA0645"/>
    <w:rsid w:val="00BA1F80"/>
    <w:rsid w:val="00BA2931"/>
    <w:rsid w:val="00BA6278"/>
    <w:rsid w:val="00BA6F7C"/>
    <w:rsid w:val="00BB152E"/>
    <w:rsid w:val="00BB4296"/>
    <w:rsid w:val="00BB5BBF"/>
    <w:rsid w:val="00BB70A4"/>
    <w:rsid w:val="00BC3D36"/>
    <w:rsid w:val="00BC6297"/>
    <w:rsid w:val="00BC6FCF"/>
    <w:rsid w:val="00BD09CB"/>
    <w:rsid w:val="00BD2C58"/>
    <w:rsid w:val="00BD2EB1"/>
    <w:rsid w:val="00BD40EE"/>
    <w:rsid w:val="00BD5E78"/>
    <w:rsid w:val="00BD6A28"/>
    <w:rsid w:val="00BD72F6"/>
    <w:rsid w:val="00BD797C"/>
    <w:rsid w:val="00BE17EA"/>
    <w:rsid w:val="00BE189F"/>
    <w:rsid w:val="00BE2E00"/>
    <w:rsid w:val="00BE3933"/>
    <w:rsid w:val="00BE4936"/>
    <w:rsid w:val="00BF0FA2"/>
    <w:rsid w:val="00BF2C18"/>
    <w:rsid w:val="00BF2D6D"/>
    <w:rsid w:val="00BF34B2"/>
    <w:rsid w:val="00BF3623"/>
    <w:rsid w:val="00BF3732"/>
    <w:rsid w:val="00C022DC"/>
    <w:rsid w:val="00C02B98"/>
    <w:rsid w:val="00C032F6"/>
    <w:rsid w:val="00C04367"/>
    <w:rsid w:val="00C04A13"/>
    <w:rsid w:val="00C11A7A"/>
    <w:rsid w:val="00C1599F"/>
    <w:rsid w:val="00C16C20"/>
    <w:rsid w:val="00C219A4"/>
    <w:rsid w:val="00C22163"/>
    <w:rsid w:val="00C249EF"/>
    <w:rsid w:val="00C25F51"/>
    <w:rsid w:val="00C300CE"/>
    <w:rsid w:val="00C30224"/>
    <w:rsid w:val="00C30A79"/>
    <w:rsid w:val="00C31442"/>
    <w:rsid w:val="00C31FDA"/>
    <w:rsid w:val="00C33177"/>
    <w:rsid w:val="00C33288"/>
    <w:rsid w:val="00C344E2"/>
    <w:rsid w:val="00C35C38"/>
    <w:rsid w:val="00C42BB3"/>
    <w:rsid w:val="00C463AA"/>
    <w:rsid w:val="00C47B77"/>
    <w:rsid w:val="00C50F08"/>
    <w:rsid w:val="00C6013E"/>
    <w:rsid w:val="00C61842"/>
    <w:rsid w:val="00C63F55"/>
    <w:rsid w:val="00C66B93"/>
    <w:rsid w:val="00C717AD"/>
    <w:rsid w:val="00C71F1A"/>
    <w:rsid w:val="00C72E52"/>
    <w:rsid w:val="00C74149"/>
    <w:rsid w:val="00C760CD"/>
    <w:rsid w:val="00C7760F"/>
    <w:rsid w:val="00C82704"/>
    <w:rsid w:val="00C84146"/>
    <w:rsid w:val="00C864AE"/>
    <w:rsid w:val="00C90196"/>
    <w:rsid w:val="00C908C8"/>
    <w:rsid w:val="00C9279E"/>
    <w:rsid w:val="00C92FD6"/>
    <w:rsid w:val="00C94AF2"/>
    <w:rsid w:val="00C955BF"/>
    <w:rsid w:val="00C95EF0"/>
    <w:rsid w:val="00CA084E"/>
    <w:rsid w:val="00CA09D4"/>
    <w:rsid w:val="00CA1AC9"/>
    <w:rsid w:val="00CA511B"/>
    <w:rsid w:val="00CA7608"/>
    <w:rsid w:val="00CB1988"/>
    <w:rsid w:val="00CB2387"/>
    <w:rsid w:val="00CB399E"/>
    <w:rsid w:val="00CB6550"/>
    <w:rsid w:val="00CC0341"/>
    <w:rsid w:val="00CC12D5"/>
    <w:rsid w:val="00CC4DC5"/>
    <w:rsid w:val="00CC73F9"/>
    <w:rsid w:val="00CC7BC7"/>
    <w:rsid w:val="00CD197E"/>
    <w:rsid w:val="00CD5C27"/>
    <w:rsid w:val="00CD7189"/>
    <w:rsid w:val="00CD785C"/>
    <w:rsid w:val="00CE3E5B"/>
    <w:rsid w:val="00CE4B10"/>
    <w:rsid w:val="00CE4E97"/>
    <w:rsid w:val="00CE535B"/>
    <w:rsid w:val="00CE5B3B"/>
    <w:rsid w:val="00CE605C"/>
    <w:rsid w:val="00CF18FF"/>
    <w:rsid w:val="00CF3E09"/>
    <w:rsid w:val="00CF5ABD"/>
    <w:rsid w:val="00D0039D"/>
    <w:rsid w:val="00D03CA0"/>
    <w:rsid w:val="00D131D7"/>
    <w:rsid w:val="00D13CEE"/>
    <w:rsid w:val="00D178CE"/>
    <w:rsid w:val="00D1D934"/>
    <w:rsid w:val="00D20150"/>
    <w:rsid w:val="00D209C4"/>
    <w:rsid w:val="00D2179B"/>
    <w:rsid w:val="00D25664"/>
    <w:rsid w:val="00D3069D"/>
    <w:rsid w:val="00D310D1"/>
    <w:rsid w:val="00D335A1"/>
    <w:rsid w:val="00D433FF"/>
    <w:rsid w:val="00D458B2"/>
    <w:rsid w:val="00D50F41"/>
    <w:rsid w:val="00D50FD7"/>
    <w:rsid w:val="00D51724"/>
    <w:rsid w:val="00D51992"/>
    <w:rsid w:val="00D53BD1"/>
    <w:rsid w:val="00D55950"/>
    <w:rsid w:val="00D55A63"/>
    <w:rsid w:val="00D57038"/>
    <w:rsid w:val="00D60BA1"/>
    <w:rsid w:val="00D60C95"/>
    <w:rsid w:val="00D62AC7"/>
    <w:rsid w:val="00D647CA"/>
    <w:rsid w:val="00D64D38"/>
    <w:rsid w:val="00D6602A"/>
    <w:rsid w:val="00D70B0D"/>
    <w:rsid w:val="00D71DDD"/>
    <w:rsid w:val="00D7474E"/>
    <w:rsid w:val="00D75317"/>
    <w:rsid w:val="00D753C1"/>
    <w:rsid w:val="00D7640A"/>
    <w:rsid w:val="00D76BE4"/>
    <w:rsid w:val="00D87337"/>
    <w:rsid w:val="00D87AB7"/>
    <w:rsid w:val="00D90328"/>
    <w:rsid w:val="00D90607"/>
    <w:rsid w:val="00D919B0"/>
    <w:rsid w:val="00D92D8B"/>
    <w:rsid w:val="00D9706B"/>
    <w:rsid w:val="00DA31B8"/>
    <w:rsid w:val="00DA44FC"/>
    <w:rsid w:val="00DA4EDA"/>
    <w:rsid w:val="00DA4EF8"/>
    <w:rsid w:val="00DA536C"/>
    <w:rsid w:val="00DB04AA"/>
    <w:rsid w:val="00DB0B5B"/>
    <w:rsid w:val="00DB5A04"/>
    <w:rsid w:val="00DB6EE6"/>
    <w:rsid w:val="00DB6F2C"/>
    <w:rsid w:val="00DC31E1"/>
    <w:rsid w:val="00DC337B"/>
    <w:rsid w:val="00DC33DD"/>
    <w:rsid w:val="00DC347B"/>
    <w:rsid w:val="00DC50CA"/>
    <w:rsid w:val="00DC61C9"/>
    <w:rsid w:val="00DD30CF"/>
    <w:rsid w:val="00DD3417"/>
    <w:rsid w:val="00DD71B7"/>
    <w:rsid w:val="00DD7B4C"/>
    <w:rsid w:val="00DE4B52"/>
    <w:rsid w:val="00DE61F5"/>
    <w:rsid w:val="00DF1F00"/>
    <w:rsid w:val="00DF476A"/>
    <w:rsid w:val="00DF6292"/>
    <w:rsid w:val="00DF6F8D"/>
    <w:rsid w:val="00E005D9"/>
    <w:rsid w:val="00E00937"/>
    <w:rsid w:val="00E06E0C"/>
    <w:rsid w:val="00E07106"/>
    <w:rsid w:val="00E124EB"/>
    <w:rsid w:val="00E149D5"/>
    <w:rsid w:val="00E15D05"/>
    <w:rsid w:val="00E27F16"/>
    <w:rsid w:val="00E34948"/>
    <w:rsid w:val="00E41530"/>
    <w:rsid w:val="00E43FBF"/>
    <w:rsid w:val="00E45BB0"/>
    <w:rsid w:val="00E50AE7"/>
    <w:rsid w:val="00E54925"/>
    <w:rsid w:val="00E54BB5"/>
    <w:rsid w:val="00E65E9E"/>
    <w:rsid w:val="00E66899"/>
    <w:rsid w:val="00E674A7"/>
    <w:rsid w:val="00E7087F"/>
    <w:rsid w:val="00E741F3"/>
    <w:rsid w:val="00E7481F"/>
    <w:rsid w:val="00E75567"/>
    <w:rsid w:val="00E756C2"/>
    <w:rsid w:val="00E75F61"/>
    <w:rsid w:val="00E76D0A"/>
    <w:rsid w:val="00E770F2"/>
    <w:rsid w:val="00E77A66"/>
    <w:rsid w:val="00E801DA"/>
    <w:rsid w:val="00E81DD6"/>
    <w:rsid w:val="00E841D0"/>
    <w:rsid w:val="00E8593F"/>
    <w:rsid w:val="00E86995"/>
    <w:rsid w:val="00E911F8"/>
    <w:rsid w:val="00E93240"/>
    <w:rsid w:val="00E94F00"/>
    <w:rsid w:val="00E95755"/>
    <w:rsid w:val="00E97EDA"/>
    <w:rsid w:val="00E97F9A"/>
    <w:rsid w:val="00EA0461"/>
    <w:rsid w:val="00EA1F02"/>
    <w:rsid w:val="00EA341D"/>
    <w:rsid w:val="00EA425D"/>
    <w:rsid w:val="00EA74B0"/>
    <w:rsid w:val="00EA781B"/>
    <w:rsid w:val="00EB2375"/>
    <w:rsid w:val="00EB28B4"/>
    <w:rsid w:val="00EB29A0"/>
    <w:rsid w:val="00EB37C7"/>
    <w:rsid w:val="00EB4396"/>
    <w:rsid w:val="00EB48E0"/>
    <w:rsid w:val="00EB62C8"/>
    <w:rsid w:val="00EB777D"/>
    <w:rsid w:val="00EC1DA4"/>
    <w:rsid w:val="00EC36B5"/>
    <w:rsid w:val="00EC4C23"/>
    <w:rsid w:val="00EC4D59"/>
    <w:rsid w:val="00EC614B"/>
    <w:rsid w:val="00ED1918"/>
    <w:rsid w:val="00ED4306"/>
    <w:rsid w:val="00ED4BE8"/>
    <w:rsid w:val="00EE04F8"/>
    <w:rsid w:val="00EE184E"/>
    <w:rsid w:val="00EE2974"/>
    <w:rsid w:val="00EE367E"/>
    <w:rsid w:val="00EE54BF"/>
    <w:rsid w:val="00EE70F6"/>
    <w:rsid w:val="00EE7B65"/>
    <w:rsid w:val="00EF3EDF"/>
    <w:rsid w:val="00EF4177"/>
    <w:rsid w:val="00EF6FFC"/>
    <w:rsid w:val="00EF73DE"/>
    <w:rsid w:val="00F00576"/>
    <w:rsid w:val="00F037D0"/>
    <w:rsid w:val="00F07E15"/>
    <w:rsid w:val="00F11048"/>
    <w:rsid w:val="00F13616"/>
    <w:rsid w:val="00F14B7F"/>
    <w:rsid w:val="00F159FC"/>
    <w:rsid w:val="00F30D90"/>
    <w:rsid w:val="00F325A0"/>
    <w:rsid w:val="00F327B2"/>
    <w:rsid w:val="00F32B22"/>
    <w:rsid w:val="00F3418E"/>
    <w:rsid w:val="00F347BC"/>
    <w:rsid w:val="00F35E40"/>
    <w:rsid w:val="00F368D3"/>
    <w:rsid w:val="00F4477B"/>
    <w:rsid w:val="00F44968"/>
    <w:rsid w:val="00F46075"/>
    <w:rsid w:val="00F51EB9"/>
    <w:rsid w:val="00F53C2F"/>
    <w:rsid w:val="00F5454E"/>
    <w:rsid w:val="00F54878"/>
    <w:rsid w:val="00F61CAF"/>
    <w:rsid w:val="00F654E4"/>
    <w:rsid w:val="00F6559D"/>
    <w:rsid w:val="00F669E3"/>
    <w:rsid w:val="00F679A5"/>
    <w:rsid w:val="00F72431"/>
    <w:rsid w:val="00F73990"/>
    <w:rsid w:val="00F75D5D"/>
    <w:rsid w:val="00F75E1D"/>
    <w:rsid w:val="00F76D29"/>
    <w:rsid w:val="00F81BC2"/>
    <w:rsid w:val="00F83ECB"/>
    <w:rsid w:val="00F840EE"/>
    <w:rsid w:val="00F851F3"/>
    <w:rsid w:val="00F85A69"/>
    <w:rsid w:val="00F85CA4"/>
    <w:rsid w:val="00F90BD0"/>
    <w:rsid w:val="00F910CF"/>
    <w:rsid w:val="00F935D0"/>
    <w:rsid w:val="00F97FFA"/>
    <w:rsid w:val="00FA0227"/>
    <w:rsid w:val="00FA385D"/>
    <w:rsid w:val="00FA45F5"/>
    <w:rsid w:val="00FA6805"/>
    <w:rsid w:val="00FA6974"/>
    <w:rsid w:val="00FB0151"/>
    <w:rsid w:val="00FB07FA"/>
    <w:rsid w:val="00FB225A"/>
    <w:rsid w:val="00FB23FF"/>
    <w:rsid w:val="00FB392D"/>
    <w:rsid w:val="00FB3B34"/>
    <w:rsid w:val="00FB47FF"/>
    <w:rsid w:val="00FB6C78"/>
    <w:rsid w:val="00FC07BE"/>
    <w:rsid w:val="00FC7203"/>
    <w:rsid w:val="00FC79FF"/>
    <w:rsid w:val="00FC7BF7"/>
    <w:rsid w:val="00FD4393"/>
    <w:rsid w:val="00FD5322"/>
    <w:rsid w:val="00FD552D"/>
    <w:rsid w:val="00FD732D"/>
    <w:rsid w:val="00FE2B6C"/>
    <w:rsid w:val="00FE5CDC"/>
    <w:rsid w:val="00FE5D5B"/>
    <w:rsid w:val="00FE6F9F"/>
    <w:rsid w:val="00FE7521"/>
    <w:rsid w:val="00FF076A"/>
    <w:rsid w:val="00FF15D2"/>
    <w:rsid w:val="00FF4E19"/>
    <w:rsid w:val="00FF5842"/>
    <w:rsid w:val="00FF587E"/>
    <w:rsid w:val="01148FF8"/>
    <w:rsid w:val="01203B49"/>
    <w:rsid w:val="01BFB11C"/>
    <w:rsid w:val="021C4233"/>
    <w:rsid w:val="025214A1"/>
    <w:rsid w:val="02B37CF0"/>
    <w:rsid w:val="032202D2"/>
    <w:rsid w:val="034488CD"/>
    <w:rsid w:val="03730ED2"/>
    <w:rsid w:val="03772028"/>
    <w:rsid w:val="03A6D19D"/>
    <w:rsid w:val="03B260F0"/>
    <w:rsid w:val="0468B98B"/>
    <w:rsid w:val="04D0A801"/>
    <w:rsid w:val="05190684"/>
    <w:rsid w:val="051FBF50"/>
    <w:rsid w:val="05456801"/>
    <w:rsid w:val="05CC25D8"/>
    <w:rsid w:val="06048413"/>
    <w:rsid w:val="0621FDAD"/>
    <w:rsid w:val="067F3B55"/>
    <w:rsid w:val="06923E85"/>
    <w:rsid w:val="069867A2"/>
    <w:rsid w:val="06C11A88"/>
    <w:rsid w:val="06CB443D"/>
    <w:rsid w:val="06D16064"/>
    <w:rsid w:val="06E1C54E"/>
    <w:rsid w:val="074827F3"/>
    <w:rsid w:val="0776CDCD"/>
    <w:rsid w:val="07B85B61"/>
    <w:rsid w:val="07CBAC55"/>
    <w:rsid w:val="07E2E85B"/>
    <w:rsid w:val="081A4D91"/>
    <w:rsid w:val="091EAD07"/>
    <w:rsid w:val="0A16200E"/>
    <w:rsid w:val="0A64657D"/>
    <w:rsid w:val="0AA61BC0"/>
    <w:rsid w:val="0ABEF461"/>
    <w:rsid w:val="0AD206C3"/>
    <w:rsid w:val="0AD83DE4"/>
    <w:rsid w:val="0B40A933"/>
    <w:rsid w:val="0B728ECE"/>
    <w:rsid w:val="0C5F8A03"/>
    <w:rsid w:val="0CA10E1E"/>
    <w:rsid w:val="0CE9AAE6"/>
    <w:rsid w:val="0D139BF1"/>
    <w:rsid w:val="0D319115"/>
    <w:rsid w:val="0D8D75A8"/>
    <w:rsid w:val="0DC6EF9A"/>
    <w:rsid w:val="0DF22656"/>
    <w:rsid w:val="0E8B0B83"/>
    <w:rsid w:val="0EBDEA5B"/>
    <w:rsid w:val="0EC829FC"/>
    <w:rsid w:val="0EDF3381"/>
    <w:rsid w:val="0FAB7FC4"/>
    <w:rsid w:val="0FBF4FB0"/>
    <w:rsid w:val="0FC0AC27"/>
    <w:rsid w:val="0FD7EB9E"/>
    <w:rsid w:val="10135902"/>
    <w:rsid w:val="101B0F3A"/>
    <w:rsid w:val="104E0D6C"/>
    <w:rsid w:val="10E68ACA"/>
    <w:rsid w:val="1161CBEB"/>
    <w:rsid w:val="11AAD029"/>
    <w:rsid w:val="122B35A0"/>
    <w:rsid w:val="129973F4"/>
    <w:rsid w:val="12A06032"/>
    <w:rsid w:val="12D85D81"/>
    <w:rsid w:val="13418A85"/>
    <w:rsid w:val="136987A0"/>
    <w:rsid w:val="137BAB35"/>
    <w:rsid w:val="1383211B"/>
    <w:rsid w:val="13E0E1BF"/>
    <w:rsid w:val="1403F6B9"/>
    <w:rsid w:val="14198481"/>
    <w:rsid w:val="15104622"/>
    <w:rsid w:val="1639057E"/>
    <w:rsid w:val="16B073C9"/>
    <w:rsid w:val="175C63E0"/>
    <w:rsid w:val="17E60048"/>
    <w:rsid w:val="1803BC0A"/>
    <w:rsid w:val="183E995C"/>
    <w:rsid w:val="18B840D2"/>
    <w:rsid w:val="19040DA0"/>
    <w:rsid w:val="190467A6"/>
    <w:rsid w:val="192B54C9"/>
    <w:rsid w:val="19601427"/>
    <w:rsid w:val="198E5B20"/>
    <w:rsid w:val="1A1251C1"/>
    <w:rsid w:val="1A1EB303"/>
    <w:rsid w:val="1A8511DB"/>
    <w:rsid w:val="1AE96B98"/>
    <w:rsid w:val="1BEB48EB"/>
    <w:rsid w:val="1C0C3CDA"/>
    <w:rsid w:val="1C11D745"/>
    <w:rsid w:val="1D46539C"/>
    <w:rsid w:val="1D802084"/>
    <w:rsid w:val="1D8BC94F"/>
    <w:rsid w:val="1D9E7829"/>
    <w:rsid w:val="1DD2E040"/>
    <w:rsid w:val="1DEC765F"/>
    <w:rsid w:val="1DF5ACE3"/>
    <w:rsid w:val="1E98E941"/>
    <w:rsid w:val="1E9AAFB8"/>
    <w:rsid w:val="1F026FA3"/>
    <w:rsid w:val="1F039370"/>
    <w:rsid w:val="1F04DAE6"/>
    <w:rsid w:val="1F22353E"/>
    <w:rsid w:val="1F29327F"/>
    <w:rsid w:val="1F5D59A3"/>
    <w:rsid w:val="1F863864"/>
    <w:rsid w:val="1FDE5F44"/>
    <w:rsid w:val="2002EACE"/>
    <w:rsid w:val="200FB5D7"/>
    <w:rsid w:val="204D2E32"/>
    <w:rsid w:val="206AC62E"/>
    <w:rsid w:val="207B4439"/>
    <w:rsid w:val="208C859F"/>
    <w:rsid w:val="20B6ABEC"/>
    <w:rsid w:val="2107DB2A"/>
    <w:rsid w:val="21B13B3E"/>
    <w:rsid w:val="2289B36A"/>
    <w:rsid w:val="2321FE19"/>
    <w:rsid w:val="23312C1D"/>
    <w:rsid w:val="23607F08"/>
    <w:rsid w:val="23987522"/>
    <w:rsid w:val="23A8569A"/>
    <w:rsid w:val="24017DBB"/>
    <w:rsid w:val="257E7F39"/>
    <w:rsid w:val="25FC3649"/>
    <w:rsid w:val="26066B9F"/>
    <w:rsid w:val="266F03F9"/>
    <w:rsid w:val="26B50660"/>
    <w:rsid w:val="26CA0D99"/>
    <w:rsid w:val="2716A55C"/>
    <w:rsid w:val="27AB9FB6"/>
    <w:rsid w:val="281D6F7E"/>
    <w:rsid w:val="2882F66A"/>
    <w:rsid w:val="28D26839"/>
    <w:rsid w:val="2903A6F3"/>
    <w:rsid w:val="2903E282"/>
    <w:rsid w:val="29BA8DC8"/>
    <w:rsid w:val="29BB7DA3"/>
    <w:rsid w:val="29E66096"/>
    <w:rsid w:val="2A0EC24C"/>
    <w:rsid w:val="2A78E1F4"/>
    <w:rsid w:val="2AD7118D"/>
    <w:rsid w:val="2AFD0FBD"/>
    <w:rsid w:val="2B29DE7E"/>
    <w:rsid w:val="2B30C329"/>
    <w:rsid w:val="2B6C26FA"/>
    <w:rsid w:val="2BB4B4F3"/>
    <w:rsid w:val="2C356CA2"/>
    <w:rsid w:val="2C4BC4BA"/>
    <w:rsid w:val="2C8A504D"/>
    <w:rsid w:val="2C94016B"/>
    <w:rsid w:val="2CAE2552"/>
    <w:rsid w:val="2CE5ED48"/>
    <w:rsid w:val="2D37AFE5"/>
    <w:rsid w:val="2DC50621"/>
    <w:rsid w:val="2E5135B6"/>
    <w:rsid w:val="2E6A11A4"/>
    <w:rsid w:val="2E7CAFA0"/>
    <w:rsid w:val="2EA87E41"/>
    <w:rsid w:val="2EDD60AC"/>
    <w:rsid w:val="2F928B44"/>
    <w:rsid w:val="3062F2BE"/>
    <w:rsid w:val="30DC4D22"/>
    <w:rsid w:val="30F75B71"/>
    <w:rsid w:val="316AE240"/>
    <w:rsid w:val="316C18EA"/>
    <w:rsid w:val="31A9202F"/>
    <w:rsid w:val="31FF0CBC"/>
    <w:rsid w:val="32168371"/>
    <w:rsid w:val="3225B830"/>
    <w:rsid w:val="326AF870"/>
    <w:rsid w:val="32839EE0"/>
    <w:rsid w:val="32B39F93"/>
    <w:rsid w:val="32DC4E46"/>
    <w:rsid w:val="33604537"/>
    <w:rsid w:val="338A5CD3"/>
    <w:rsid w:val="33A8C9DA"/>
    <w:rsid w:val="33E903B5"/>
    <w:rsid w:val="345B4C96"/>
    <w:rsid w:val="3493FDDF"/>
    <w:rsid w:val="34C0E871"/>
    <w:rsid w:val="353935E0"/>
    <w:rsid w:val="36111C15"/>
    <w:rsid w:val="361A0DFF"/>
    <w:rsid w:val="365643F8"/>
    <w:rsid w:val="365FB66A"/>
    <w:rsid w:val="36634486"/>
    <w:rsid w:val="36642CFE"/>
    <w:rsid w:val="36AA6635"/>
    <w:rsid w:val="36E246D2"/>
    <w:rsid w:val="36E3C3AC"/>
    <w:rsid w:val="37007863"/>
    <w:rsid w:val="37046EA2"/>
    <w:rsid w:val="3718DE06"/>
    <w:rsid w:val="371B4328"/>
    <w:rsid w:val="37891CFD"/>
    <w:rsid w:val="38086814"/>
    <w:rsid w:val="382B4738"/>
    <w:rsid w:val="3832DCF5"/>
    <w:rsid w:val="3904A6C9"/>
    <w:rsid w:val="394259C4"/>
    <w:rsid w:val="395F6561"/>
    <w:rsid w:val="399E3B3C"/>
    <w:rsid w:val="3A5A1962"/>
    <w:rsid w:val="3A5D7CED"/>
    <w:rsid w:val="3AB49731"/>
    <w:rsid w:val="3AC2FA04"/>
    <w:rsid w:val="3B577916"/>
    <w:rsid w:val="3B638A09"/>
    <w:rsid w:val="3B6C3BFF"/>
    <w:rsid w:val="3BB94002"/>
    <w:rsid w:val="3BDE47A8"/>
    <w:rsid w:val="3C03E939"/>
    <w:rsid w:val="3C156FEC"/>
    <w:rsid w:val="3CC4C48B"/>
    <w:rsid w:val="3D226BA4"/>
    <w:rsid w:val="3D2BC5F8"/>
    <w:rsid w:val="3D34441E"/>
    <w:rsid w:val="3D7BEBEE"/>
    <w:rsid w:val="3EC3382D"/>
    <w:rsid w:val="3F12260B"/>
    <w:rsid w:val="3FF3301E"/>
    <w:rsid w:val="4014810B"/>
    <w:rsid w:val="4099284D"/>
    <w:rsid w:val="4104864C"/>
    <w:rsid w:val="4138AEE0"/>
    <w:rsid w:val="41B3D9BA"/>
    <w:rsid w:val="41B566AC"/>
    <w:rsid w:val="41B59E91"/>
    <w:rsid w:val="41EFD149"/>
    <w:rsid w:val="421D3CAC"/>
    <w:rsid w:val="422A6144"/>
    <w:rsid w:val="429AFED9"/>
    <w:rsid w:val="42BE66E3"/>
    <w:rsid w:val="432D2547"/>
    <w:rsid w:val="4345F297"/>
    <w:rsid w:val="4347CA18"/>
    <w:rsid w:val="434A517D"/>
    <w:rsid w:val="43D8EDA0"/>
    <w:rsid w:val="43DBE808"/>
    <w:rsid w:val="43DEB724"/>
    <w:rsid w:val="43F0797D"/>
    <w:rsid w:val="43F36C49"/>
    <w:rsid w:val="43F5EA07"/>
    <w:rsid w:val="440F211D"/>
    <w:rsid w:val="446668DD"/>
    <w:rsid w:val="44863620"/>
    <w:rsid w:val="44C239EA"/>
    <w:rsid w:val="44E9F4D6"/>
    <w:rsid w:val="44EDD0F6"/>
    <w:rsid w:val="451263C7"/>
    <w:rsid w:val="4527B692"/>
    <w:rsid w:val="45632461"/>
    <w:rsid w:val="45831C68"/>
    <w:rsid w:val="45B94B30"/>
    <w:rsid w:val="45C16026"/>
    <w:rsid w:val="4702B547"/>
    <w:rsid w:val="4732E1FE"/>
    <w:rsid w:val="477E1815"/>
    <w:rsid w:val="47A738E4"/>
    <w:rsid w:val="481E7436"/>
    <w:rsid w:val="48A456A2"/>
    <w:rsid w:val="48BF64A3"/>
    <w:rsid w:val="48E63DB0"/>
    <w:rsid w:val="49DA13E6"/>
    <w:rsid w:val="4A279401"/>
    <w:rsid w:val="4A825F16"/>
    <w:rsid w:val="4A8D036F"/>
    <w:rsid w:val="4B2D2627"/>
    <w:rsid w:val="4B6503F5"/>
    <w:rsid w:val="4BBED4F6"/>
    <w:rsid w:val="4BC2B98E"/>
    <w:rsid w:val="4C63FEF6"/>
    <w:rsid w:val="4CEE8DBD"/>
    <w:rsid w:val="4CF37DBC"/>
    <w:rsid w:val="4D718163"/>
    <w:rsid w:val="4E569494"/>
    <w:rsid w:val="4EBAA352"/>
    <w:rsid w:val="4F005045"/>
    <w:rsid w:val="4F899E71"/>
    <w:rsid w:val="5088B126"/>
    <w:rsid w:val="509BED99"/>
    <w:rsid w:val="50F1B309"/>
    <w:rsid w:val="51270867"/>
    <w:rsid w:val="519E1204"/>
    <w:rsid w:val="51DDB776"/>
    <w:rsid w:val="52A96A9A"/>
    <w:rsid w:val="52AC9CA8"/>
    <w:rsid w:val="5334F01F"/>
    <w:rsid w:val="53413AAE"/>
    <w:rsid w:val="537645B3"/>
    <w:rsid w:val="53ACE0A9"/>
    <w:rsid w:val="53EF4931"/>
    <w:rsid w:val="53F9985A"/>
    <w:rsid w:val="544E767A"/>
    <w:rsid w:val="549594AC"/>
    <w:rsid w:val="54C01DD2"/>
    <w:rsid w:val="54D125DC"/>
    <w:rsid w:val="54F8CC8E"/>
    <w:rsid w:val="5520768C"/>
    <w:rsid w:val="5587C18B"/>
    <w:rsid w:val="5597543E"/>
    <w:rsid w:val="55CB4582"/>
    <w:rsid w:val="55E4744F"/>
    <w:rsid w:val="56022215"/>
    <w:rsid w:val="56122918"/>
    <w:rsid w:val="563CBE9D"/>
    <w:rsid w:val="564763A5"/>
    <w:rsid w:val="5698F8A9"/>
    <w:rsid w:val="56A4CD08"/>
    <w:rsid w:val="56A9351C"/>
    <w:rsid w:val="577ECBCF"/>
    <w:rsid w:val="58067C48"/>
    <w:rsid w:val="5808BB10"/>
    <w:rsid w:val="58232029"/>
    <w:rsid w:val="584C54B5"/>
    <w:rsid w:val="58934D76"/>
    <w:rsid w:val="58E989D4"/>
    <w:rsid w:val="597A01A2"/>
    <w:rsid w:val="59A88748"/>
    <w:rsid w:val="5A306DE7"/>
    <w:rsid w:val="5A6A68B6"/>
    <w:rsid w:val="5AAA857A"/>
    <w:rsid w:val="5CA1AB6A"/>
    <w:rsid w:val="5CBB7F0C"/>
    <w:rsid w:val="5CC5F3DE"/>
    <w:rsid w:val="5CD32E2E"/>
    <w:rsid w:val="5DA72FFA"/>
    <w:rsid w:val="5DCDC2F6"/>
    <w:rsid w:val="5EA41F72"/>
    <w:rsid w:val="5F15DA03"/>
    <w:rsid w:val="5FA6128F"/>
    <w:rsid w:val="5FE368B2"/>
    <w:rsid w:val="5FE7715D"/>
    <w:rsid w:val="603F043D"/>
    <w:rsid w:val="60423BE1"/>
    <w:rsid w:val="604D5425"/>
    <w:rsid w:val="60C01705"/>
    <w:rsid w:val="60D0B7B8"/>
    <w:rsid w:val="60D85A35"/>
    <w:rsid w:val="617AC28A"/>
    <w:rsid w:val="61BEB6EB"/>
    <w:rsid w:val="61D6FD11"/>
    <w:rsid w:val="62572309"/>
    <w:rsid w:val="62F2650A"/>
    <w:rsid w:val="632329DA"/>
    <w:rsid w:val="6342C130"/>
    <w:rsid w:val="6348F2FD"/>
    <w:rsid w:val="6385CC62"/>
    <w:rsid w:val="63FF4DE8"/>
    <w:rsid w:val="641D1563"/>
    <w:rsid w:val="6532EE96"/>
    <w:rsid w:val="654B52E3"/>
    <w:rsid w:val="65827A7C"/>
    <w:rsid w:val="6637E804"/>
    <w:rsid w:val="674A991B"/>
    <w:rsid w:val="679F80D1"/>
    <w:rsid w:val="67CC101B"/>
    <w:rsid w:val="67CCD13C"/>
    <w:rsid w:val="67EE9135"/>
    <w:rsid w:val="681519B4"/>
    <w:rsid w:val="681A5D31"/>
    <w:rsid w:val="681F3E0E"/>
    <w:rsid w:val="6823C203"/>
    <w:rsid w:val="682A568A"/>
    <w:rsid w:val="68660647"/>
    <w:rsid w:val="68F9C697"/>
    <w:rsid w:val="6923E17E"/>
    <w:rsid w:val="69541492"/>
    <w:rsid w:val="6A0C7D33"/>
    <w:rsid w:val="6A7D671E"/>
    <w:rsid w:val="6AAB3C28"/>
    <w:rsid w:val="6AD6DAA5"/>
    <w:rsid w:val="6B02F0D3"/>
    <w:rsid w:val="6B2AEB68"/>
    <w:rsid w:val="6B5DAB9C"/>
    <w:rsid w:val="6BD5124F"/>
    <w:rsid w:val="6BEED996"/>
    <w:rsid w:val="6C05D349"/>
    <w:rsid w:val="6C3D31F1"/>
    <w:rsid w:val="6CA812D9"/>
    <w:rsid w:val="6CDB0979"/>
    <w:rsid w:val="6D256C4C"/>
    <w:rsid w:val="6D6C88C7"/>
    <w:rsid w:val="6E2B736E"/>
    <w:rsid w:val="6F3242F8"/>
    <w:rsid w:val="6F635BC2"/>
    <w:rsid w:val="702219CB"/>
    <w:rsid w:val="709F73DB"/>
    <w:rsid w:val="70AB549B"/>
    <w:rsid w:val="70AC7B19"/>
    <w:rsid w:val="70C02255"/>
    <w:rsid w:val="711321E2"/>
    <w:rsid w:val="7139B5C3"/>
    <w:rsid w:val="716A3C3A"/>
    <w:rsid w:val="716BDF97"/>
    <w:rsid w:val="7179969A"/>
    <w:rsid w:val="7193003A"/>
    <w:rsid w:val="71A82051"/>
    <w:rsid w:val="71A8F21B"/>
    <w:rsid w:val="7230FD41"/>
    <w:rsid w:val="72AB6E89"/>
    <w:rsid w:val="72D44E4D"/>
    <w:rsid w:val="735EB0AE"/>
    <w:rsid w:val="7396D65B"/>
    <w:rsid w:val="74035CAA"/>
    <w:rsid w:val="745F518E"/>
    <w:rsid w:val="7467EDDA"/>
    <w:rsid w:val="74714231"/>
    <w:rsid w:val="74A1975A"/>
    <w:rsid w:val="74F984E4"/>
    <w:rsid w:val="75DA330A"/>
    <w:rsid w:val="76094277"/>
    <w:rsid w:val="767F382A"/>
    <w:rsid w:val="76813ED1"/>
    <w:rsid w:val="768AB834"/>
    <w:rsid w:val="769A7740"/>
    <w:rsid w:val="76C6C93E"/>
    <w:rsid w:val="7715E588"/>
    <w:rsid w:val="773A2973"/>
    <w:rsid w:val="777E5CD1"/>
    <w:rsid w:val="784DABBF"/>
    <w:rsid w:val="78678443"/>
    <w:rsid w:val="78992EC9"/>
    <w:rsid w:val="78B767C9"/>
    <w:rsid w:val="7931A256"/>
    <w:rsid w:val="7947BF40"/>
    <w:rsid w:val="794C2293"/>
    <w:rsid w:val="79DF4691"/>
    <w:rsid w:val="7A0C50F6"/>
    <w:rsid w:val="7B9E0D2B"/>
    <w:rsid w:val="7BAA5467"/>
    <w:rsid w:val="7BCDE40F"/>
    <w:rsid w:val="7C59FDE7"/>
    <w:rsid w:val="7C938C6B"/>
    <w:rsid w:val="7D3CED3C"/>
    <w:rsid w:val="7D4449CB"/>
    <w:rsid w:val="7E186843"/>
    <w:rsid w:val="7E37AA7E"/>
    <w:rsid w:val="7E5E64D2"/>
    <w:rsid w:val="7E62F7C6"/>
    <w:rsid w:val="7F4A29E0"/>
    <w:rsid w:val="7F564C79"/>
    <w:rsid w:val="7F5678CC"/>
    <w:rsid w:val="7F9EDF2B"/>
    <w:rsid w:val="7FB1D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CC73FBB"/>
  <w14:defaultImageDpi w14:val="330"/>
  <w15:docId w15:val="{32E78FE8-2621-40BA-B25D-14F84804DF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Theme="minorEastAsia" w:hAnsi="Tahoma" w:cs="Tahoma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6529C5"/>
  </w:style>
  <w:style w:type="paragraph" w:styleId="Heading1">
    <w:name w:val="heading 1"/>
    <w:basedOn w:val="Normal"/>
    <w:next w:val="Normal"/>
    <w:link w:val="Heading1Char"/>
    <w:uiPriority w:val="9"/>
    <w:rsid w:val="006529C5"/>
    <w:pPr>
      <w:keepNext/>
      <w:keepLines/>
      <w:spacing w:before="240"/>
      <w:outlineLvl w:val="0"/>
    </w:pPr>
    <w:rPr>
      <w:rFonts w:eastAsiaTheme="majorEastAsia" w:cstheme="majorBidi"/>
      <w:color w:val="007A68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rsid w:val="006529C5"/>
    <w:pPr>
      <w:keepNext/>
      <w:keepLines/>
      <w:spacing w:before="40"/>
      <w:outlineLvl w:val="1"/>
    </w:pPr>
    <w:rPr>
      <w:rFonts w:eastAsiaTheme="majorEastAsia" w:cstheme="majorBidi"/>
      <w:color w:val="007A68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Natspec"/>
    <w:link w:val="HeaderChar"/>
    <w:uiPriority w:val="99"/>
    <w:unhideWhenUsed/>
    <w:rsid w:val="00297AB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87BC0"/>
    <w:rPr>
      <w:sz w:val="22"/>
    </w:rPr>
  </w:style>
  <w:style w:type="paragraph" w:styleId="Footer">
    <w:name w:val="footer"/>
    <w:basedOn w:val="NormalNatspec"/>
    <w:link w:val="FooterChar"/>
    <w:uiPriority w:val="99"/>
    <w:unhideWhenUsed/>
    <w:rsid w:val="00A87BC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87BC0"/>
    <w:rPr>
      <w:sz w:val="2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7AB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7AB9"/>
    <w:rPr>
      <w:rFonts w:ascii="Lucida Grande" w:hAnsi="Lucida Grande" w:cs="Lucida Grande"/>
      <w:sz w:val="18"/>
      <w:szCs w:val="18"/>
    </w:rPr>
  </w:style>
  <w:style w:type="table" w:styleId="TableGrid">
    <w:name w:val="Table Grid"/>
    <w:basedOn w:val="TableNormal"/>
    <w:uiPriority w:val="59"/>
    <w:rsid w:val="007708A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itleNatspec">
    <w:name w:val="Title Natspec"/>
    <w:basedOn w:val="NormalNatspec"/>
    <w:next w:val="NormalNatspec"/>
    <w:uiPriority w:val="1"/>
    <w:qFormat/>
    <w:rsid w:val="00BC3D36"/>
    <w:pPr>
      <w:spacing w:after="240"/>
      <w:jc w:val="center"/>
    </w:pPr>
    <w:rPr>
      <w:b/>
      <w:color w:val="250E62"/>
      <w:sz w:val="44"/>
    </w:rPr>
  </w:style>
  <w:style w:type="paragraph" w:customStyle="1" w:styleId="Heading1Natspec">
    <w:name w:val="Heading 1 Natspec"/>
    <w:basedOn w:val="NormalNatspec"/>
    <w:next w:val="NormalNatspec"/>
    <w:uiPriority w:val="1"/>
    <w:qFormat/>
    <w:rsid w:val="00BC3D36"/>
    <w:pPr>
      <w:outlineLvl w:val="0"/>
    </w:pPr>
    <w:rPr>
      <w:b/>
      <w:color w:val="250E62" w:themeColor="accent2"/>
      <w:sz w:val="36"/>
      <w:szCs w:val="32"/>
    </w:rPr>
  </w:style>
  <w:style w:type="paragraph" w:customStyle="1" w:styleId="Heading2Natspec">
    <w:name w:val="Heading 2 Natspec"/>
    <w:basedOn w:val="NormalNatspec"/>
    <w:next w:val="NormalNatspec"/>
    <w:uiPriority w:val="1"/>
    <w:qFormat/>
    <w:rsid w:val="00BC3D36"/>
    <w:pPr>
      <w:outlineLvl w:val="1"/>
    </w:pPr>
    <w:rPr>
      <w:b/>
      <w:color w:val="250E62"/>
      <w:sz w:val="28"/>
      <w:szCs w:val="32"/>
    </w:rPr>
  </w:style>
  <w:style w:type="paragraph" w:customStyle="1" w:styleId="Heading3Natspec">
    <w:name w:val="Heading 3 Natspec"/>
    <w:basedOn w:val="TitleNatspec"/>
    <w:next w:val="NormalNatspec"/>
    <w:uiPriority w:val="1"/>
    <w:qFormat/>
    <w:rsid w:val="00BC3D36"/>
    <w:pPr>
      <w:spacing w:after="120"/>
      <w:jc w:val="left"/>
      <w:outlineLvl w:val="2"/>
    </w:pPr>
    <w:rPr>
      <w:color w:val="250E62" w:themeColor="accent2"/>
      <w:sz w:val="24"/>
      <w:szCs w:val="32"/>
    </w:rPr>
  </w:style>
  <w:style w:type="paragraph" w:customStyle="1" w:styleId="NormalNatspec">
    <w:name w:val="Normal Natspec"/>
    <w:basedOn w:val="Normal"/>
    <w:link w:val="NormalNatspecChar"/>
    <w:qFormat/>
    <w:rsid w:val="00094BE3"/>
    <w:pPr>
      <w:spacing w:after="120" w:line="247" w:lineRule="auto"/>
    </w:pPr>
    <w:rPr>
      <w:sz w:val="22"/>
    </w:rPr>
  </w:style>
  <w:style w:type="paragraph" w:customStyle="1" w:styleId="BoldTextNatspec">
    <w:name w:val="Bold Text Natspec"/>
    <w:basedOn w:val="NormalNatspec"/>
    <w:uiPriority w:val="2"/>
    <w:qFormat/>
    <w:rsid w:val="000F7DC8"/>
    <w:rPr>
      <w:b/>
    </w:rPr>
  </w:style>
  <w:style w:type="character" w:styleId="Emphasis">
    <w:name w:val="Emphasis"/>
    <w:basedOn w:val="DefaultParagraphFont"/>
    <w:uiPriority w:val="20"/>
    <w:rsid w:val="00506F86"/>
    <w:rPr>
      <w:i/>
      <w:iCs/>
    </w:rPr>
  </w:style>
  <w:style w:type="character" w:styleId="IntenseEmphasis">
    <w:name w:val="Intense Emphasis"/>
    <w:basedOn w:val="DefaultParagraphFont"/>
    <w:uiPriority w:val="21"/>
    <w:rsid w:val="00506F86"/>
    <w:rPr>
      <w:i/>
      <w:iCs/>
      <w:color w:val="00A38C" w:themeColor="accent1"/>
    </w:rPr>
  </w:style>
  <w:style w:type="character" w:styleId="BookTitle">
    <w:name w:val="Book Title"/>
    <w:basedOn w:val="DefaultParagraphFont"/>
    <w:uiPriority w:val="33"/>
    <w:rsid w:val="00506F86"/>
    <w:rPr>
      <w:b/>
      <w:bCs/>
      <w:i/>
      <w:iCs/>
      <w:spacing w:val="5"/>
    </w:rPr>
  </w:style>
  <w:style w:type="character" w:customStyle="1" w:styleId="Heading1Char">
    <w:name w:val="Heading 1 Char"/>
    <w:basedOn w:val="DefaultParagraphFont"/>
    <w:link w:val="Heading1"/>
    <w:uiPriority w:val="9"/>
    <w:rsid w:val="006529C5"/>
    <w:rPr>
      <w:rFonts w:eastAsiaTheme="majorEastAsia" w:cstheme="majorBidi"/>
      <w:color w:val="007A68" w:themeColor="accent1" w:themeShade="BF"/>
      <w:sz w:val="32"/>
      <w:szCs w:val="32"/>
    </w:rPr>
  </w:style>
  <w:style w:type="paragraph" w:styleId="TOCHeading">
    <w:name w:val="TOC Heading"/>
    <w:basedOn w:val="Heading1Natspec"/>
    <w:next w:val="Normal"/>
    <w:uiPriority w:val="39"/>
    <w:unhideWhenUsed/>
    <w:rsid w:val="006529C5"/>
    <w:pPr>
      <w:spacing w:line="259" w:lineRule="auto"/>
    </w:pPr>
    <w:rPr>
      <w:color w:val="00A38C" w:themeColor="accent1"/>
      <w:lang w:val="en-US"/>
    </w:rPr>
  </w:style>
  <w:style w:type="paragraph" w:styleId="TOC1">
    <w:name w:val="toc 1"/>
    <w:basedOn w:val="NormalNatspec"/>
    <w:next w:val="Normal"/>
    <w:autoRedefine/>
    <w:uiPriority w:val="39"/>
    <w:unhideWhenUsed/>
    <w:rsid w:val="00BE17EA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BE17EA"/>
    <w:rPr>
      <w:color w:val="0000FF" w:themeColor="hyperlink"/>
      <w:u w:val="single"/>
    </w:rPr>
  </w:style>
  <w:style w:type="paragraph" w:styleId="TOC2">
    <w:name w:val="toc 2"/>
    <w:basedOn w:val="NormalNatspec"/>
    <w:next w:val="Normal"/>
    <w:autoRedefine/>
    <w:uiPriority w:val="39"/>
    <w:unhideWhenUsed/>
    <w:rsid w:val="00BE17EA"/>
    <w:pPr>
      <w:spacing w:after="100"/>
      <w:ind w:left="240"/>
    </w:pPr>
  </w:style>
  <w:style w:type="paragraph" w:styleId="TOC3">
    <w:name w:val="toc 3"/>
    <w:basedOn w:val="NormalNatspec"/>
    <w:next w:val="Normal"/>
    <w:autoRedefine/>
    <w:uiPriority w:val="39"/>
    <w:unhideWhenUsed/>
    <w:rsid w:val="00BE17EA"/>
    <w:pPr>
      <w:spacing w:after="100"/>
      <w:ind w:left="480"/>
    </w:pPr>
  </w:style>
  <w:style w:type="numbering" w:customStyle="1" w:styleId="Natspecbullet">
    <w:name w:val="Natspec bullet"/>
    <w:basedOn w:val="NoList"/>
    <w:uiPriority w:val="99"/>
    <w:rsid w:val="004D3156"/>
    <w:pPr>
      <w:numPr>
        <w:numId w:val="5"/>
      </w:numPr>
    </w:pPr>
  </w:style>
  <w:style w:type="paragraph" w:customStyle="1" w:styleId="BulletNatspec">
    <w:name w:val="Bullet Natspec"/>
    <w:basedOn w:val="NormalNatspec"/>
    <w:link w:val="BulletNatspecChar"/>
    <w:uiPriority w:val="1"/>
    <w:qFormat/>
    <w:rsid w:val="004D3156"/>
    <w:pPr>
      <w:numPr>
        <w:numId w:val="3"/>
      </w:numPr>
    </w:pPr>
  </w:style>
  <w:style w:type="paragraph" w:styleId="Title">
    <w:name w:val="Title"/>
    <w:basedOn w:val="NormalNatspec"/>
    <w:next w:val="Normal"/>
    <w:link w:val="TitleChar"/>
    <w:uiPriority w:val="10"/>
    <w:rsid w:val="006529C5"/>
    <w:pPr>
      <w:contextualSpacing/>
    </w:pPr>
    <w:rPr>
      <w:rFonts w:eastAsiaTheme="majorEastAsia" w:cstheme="majorBidi"/>
      <w:spacing w:val="-10"/>
      <w:kern w:val="28"/>
      <w:sz w:val="56"/>
      <w:szCs w:val="56"/>
    </w:rPr>
  </w:style>
  <w:style w:type="character" w:customStyle="1" w:styleId="NormalNatspecChar">
    <w:name w:val="Normal Natspec Char"/>
    <w:basedOn w:val="DefaultParagraphFont"/>
    <w:link w:val="NormalNatspec"/>
    <w:rsid w:val="004D3156"/>
    <w:rPr>
      <w:sz w:val="22"/>
    </w:rPr>
  </w:style>
  <w:style w:type="character" w:customStyle="1" w:styleId="BulletNatspecChar">
    <w:name w:val="Bullet Natspec Char"/>
    <w:basedOn w:val="NormalNatspecChar"/>
    <w:link w:val="BulletNatspec"/>
    <w:uiPriority w:val="1"/>
    <w:rsid w:val="006529C5"/>
    <w:rPr>
      <w:sz w:val="22"/>
    </w:rPr>
  </w:style>
  <w:style w:type="character" w:customStyle="1" w:styleId="TitleChar">
    <w:name w:val="Title Char"/>
    <w:basedOn w:val="DefaultParagraphFont"/>
    <w:link w:val="Title"/>
    <w:uiPriority w:val="10"/>
    <w:rsid w:val="006529C5"/>
    <w:rPr>
      <w:rFonts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rsid w:val="006529C5"/>
    <w:pPr>
      <w:numPr>
        <w:ilvl w:val="1"/>
      </w:numPr>
      <w:spacing w:after="160"/>
    </w:pPr>
    <w:rPr>
      <w:rFonts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6529C5"/>
    <w:rPr>
      <w:rFonts w:cstheme="minorBidi"/>
      <w:color w:val="5A5A5A" w:themeColor="text1" w:themeTint="A5"/>
      <w:spacing w:val="15"/>
      <w:sz w:val="22"/>
      <w:szCs w:val="2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29C5"/>
    <w:rPr>
      <w:rFonts w:eastAsiaTheme="majorEastAsia" w:cstheme="majorBidi"/>
      <w:color w:val="007A68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CB6550"/>
    <w:rPr>
      <w:color w:val="808080"/>
    </w:rPr>
  </w:style>
  <w:style w:type="character" w:styleId="UnresolvedMention">
    <w:name w:val="Unresolved Mention"/>
    <w:basedOn w:val="DefaultParagraphFont"/>
    <w:uiPriority w:val="99"/>
    <w:semiHidden/>
    <w:unhideWhenUsed/>
    <w:rsid w:val="004D275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8742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8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alex.judge@natspec.org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alex.judge@natspec.org.uk" TargetMode="External"/><Relationship Id="rId5" Type="http://schemas.openxmlformats.org/officeDocument/2006/relationships/numbering" Target="numbering.xml"/><Relationship Id="rId15" Type="http://schemas.openxmlformats.org/officeDocument/2006/relationships/header" Target="head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Judge\Documents\Custom%20Office%20Templates\Natspec%20Blank.dotx" TargetMode="External"/></Relationships>
</file>

<file path=word/theme/theme1.xml><?xml version="1.0" encoding="utf-8"?>
<a:theme xmlns:a="http://schemas.openxmlformats.org/drawingml/2006/main" name="Office Theme">
  <a:themeElements>
    <a:clrScheme name="Natspec 2023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00A38C"/>
      </a:accent1>
      <a:accent2>
        <a:srgbClr val="250E62"/>
      </a:accent2>
      <a:accent3>
        <a:srgbClr val="991E66"/>
      </a:accent3>
      <a:accent4>
        <a:srgbClr val="0097DF"/>
      </a:accent4>
      <a:accent5>
        <a:srgbClr val="D69A2D"/>
      </a:accent5>
      <a:accent6>
        <a:srgbClr val="E85E12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69C4184B2D07848810EB8F7655BB209" ma:contentTypeVersion="13" ma:contentTypeDescription="Create a new document." ma:contentTypeScope="" ma:versionID="b15f53fa8bf566036abb353d6ebedbff">
  <xsd:schema xmlns:xsd="http://www.w3.org/2001/XMLSchema" xmlns:xs="http://www.w3.org/2001/XMLSchema" xmlns:p="http://schemas.microsoft.com/office/2006/metadata/properties" xmlns:ns2="ae64ac09-e9d9-43c5-b54d-c7f9665ae3d0" xmlns:ns3="1687e3bd-1f23-4abf-8749-af9882fcef87" targetNamespace="http://schemas.microsoft.com/office/2006/metadata/properties" ma:root="true" ma:fieldsID="58bca1572eab51b244962a050ecd750c" ns2:_="" ns3:_="">
    <xsd:import namespace="ae64ac09-e9d9-43c5-b54d-c7f9665ae3d0"/>
    <xsd:import namespace="1687e3bd-1f23-4abf-8749-af9882fcef8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64ac09-e9d9-43c5-b54d-c7f9665ae3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b7e2a55-e4fc-452b-a882-2235fa088ab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87e3bd-1f23-4abf-8749-af9882fcef87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3506ecf-2243-4455-b3ba-55b4a9b3e038}" ma:internalName="TaxCatchAll" ma:showField="CatchAllData" ma:web="1687e3bd-1f23-4abf-8749-af9882fcef8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e64ac09-e9d9-43c5-b54d-c7f9665ae3d0">
      <Terms xmlns="http://schemas.microsoft.com/office/infopath/2007/PartnerControls"/>
    </lcf76f155ced4ddcb4097134ff3c332f>
    <TaxCatchAll xmlns="1687e3bd-1f23-4abf-8749-af9882fcef87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4B7CD25-626C-469A-9C6A-5F8C2329A65E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DF2E1E4-CE25-4397-84AD-F3FBF79FAFC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64ac09-e9d9-43c5-b54d-c7f9665ae3d0"/>
    <ds:schemaRef ds:uri="1687e3bd-1f23-4abf-8749-af9882fcef8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BC9DFEB-A81B-4915-A79C-46B1DCAF4109}">
  <ds:schemaRefs>
    <ds:schemaRef ds:uri="http://schemas.microsoft.com/office/2006/metadata/properties"/>
    <ds:schemaRef ds:uri="http://schemas.microsoft.com/office/infopath/2007/PartnerControls"/>
    <ds:schemaRef ds:uri="ae64ac09-e9d9-43c5-b54d-c7f9665ae3d0"/>
    <ds:schemaRef ds:uri="1687e3bd-1f23-4abf-8749-af9882fcef87"/>
  </ds:schemaRefs>
</ds:datastoreItem>
</file>

<file path=customXml/itemProps4.xml><?xml version="1.0" encoding="utf-8"?>
<ds:datastoreItem xmlns:ds="http://schemas.openxmlformats.org/officeDocument/2006/customXml" ds:itemID="{EED936F7-3D2D-4715-B427-B424F1E5059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Natspec Blank.dotx</Template>
  <TotalTime>92</TotalTime>
  <Pages>1</Pages>
  <Words>571</Words>
  <Characters>3255</Characters>
  <Application>Microsoft Office Word</Application>
  <DocSecurity>4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JG Creative</Company>
  <LinksUpToDate>false</LinksUpToDate>
  <CharactersWithSpaces>3819</CharactersWithSpaces>
  <SharedDoc>false</SharedDoc>
  <HLinks>
    <vt:vector size="12" baseType="variant">
      <vt:variant>
        <vt:i4>7602241</vt:i4>
      </vt:variant>
      <vt:variant>
        <vt:i4>3</vt:i4>
      </vt:variant>
      <vt:variant>
        <vt:i4>0</vt:i4>
      </vt:variant>
      <vt:variant>
        <vt:i4>5</vt:i4>
      </vt:variant>
      <vt:variant>
        <vt:lpwstr>mailto:alex.judge@natspec.org.uk</vt:lpwstr>
      </vt:variant>
      <vt:variant>
        <vt:lpwstr/>
      </vt:variant>
      <vt:variant>
        <vt:i4>7602241</vt:i4>
      </vt:variant>
      <vt:variant>
        <vt:i4>0</vt:i4>
      </vt:variant>
      <vt:variant>
        <vt:i4>0</vt:i4>
      </vt:variant>
      <vt:variant>
        <vt:i4>5</vt:i4>
      </vt:variant>
      <vt:variant>
        <vt:lpwstr>mailto:alex.judge@natspec.org.uk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Judge</dc:creator>
  <cp:keywords/>
  <dc:description/>
  <cp:lastModifiedBy>Alex Judge</cp:lastModifiedBy>
  <cp:revision>384</cp:revision>
  <cp:lastPrinted>2022-08-24T22:31:00Z</cp:lastPrinted>
  <dcterms:created xsi:type="dcterms:W3CDTF">2026-10-07T17:21:00Z</dcterms:created>
  <dcterms:modified xsi:type="dcterms:W3CDTF">2026-10-07T11:10:00Z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0x010100069C4184B2D07848810EB8F7655BB209</vt:lpwstr>
  </property>
</Properties>
</file>