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1725B" w14:textId="782BBF85" w:rsidR="00F71717" w:rsidRPr="00872168" w:rsidRDefault="00F71717" w:rsidP="00F71717">
      <w:pPr>
        <w:spacing w:after="240"/>
        <w:jc w:val="right"/>
        <w:rPr>
          <w:sz w:val="22"/>
          <w:szCs w:val="22"/>
        </w:rPr>
      </w:pPr>
      <w:r w:rsidRPr="00872168">
        <w:rPr>
          <w:sz w:val="22"/>
          <w:szCs w:val="22"/>
        </w:rPr>
        <w:t xml:space="preserve">[Day] </w:t>
      </w:r>
      <w:r w:rsidR="00EC57E4">
        <w:rPr>
          <w:sz w:val="22"/>
          <w:szCs w:val="22"/>
        </w:rPr>
        <w:t>October</w:t>
      </w:r>
      <w:r w:rsidR="00FF5547" w:rsidRPr="00872168">
        <w:rPr>
          <w:sz w:val="22"/>
          <w:szCs w:val="22"/>
        </w:rPr>
        <w:t xml:space="preserve"> 2026</w:t>
      </w:r>
    </w:p>
    <w:p w14:paraId="185CE7B9" w14:textId="77777777" w:rsidR="00F71717" w:rsidRPr="00872168" w:rsidRDefault="00F71717" w:rsidP="00F71717">
      <w:pPr>
        <w:spacing w:after="240"/>
        <w:jc w:val="both"/>
        <w:rPr>
          <w:sz w:val="22"/>
          <w:szCs w:val="22"/>
        </w:rPr>
      </w:pPr>
      <w:r w:rsidRPr="00872168">
        <w:rPr>
          <w:sz w:val="22"/>
          <w:szCs w:val="22"/>
        </w:rPr>
        <w:t>Dear [</w:t>
      </w:r>
      <w:r w:rsidRPr="00872168">
        <w:rPr>
          <w:sz w:val="22"/>
          <w:szCs w:val="22"/>
          <w:highlight w:val="yellow"/>
        </w:rPr>
        <w:t>Name</w:t>
      </w:r>
      <w:r w:rsidRPr="00872168">
        <w:rPr>
          <w:sz w:val="22"/>
          <w:szCs w:val="22"/>
        </w:rPr>
        <w:t>],</w:t>
      </w:r>
    </w:p>
    <w:p w14:paraId="3F3275CE" w14:textId="6C3073D9" w:rsidR="00F71717" w:rsidRPr="00872168" w:rsidRDefault="00F71717" w:rsidP="00F71717">
      <w:pPr>
        <w:spacing w:after="240"/>
        <w:jc w:val="both"/>
        <w:rPr>
          <w:sz w:val="22"/>
          <w:szCs w:val="22"/>
        </w:rPr>
      </w:pPr>
      <w:r w:rsidRPr="00872168">
        <w:rPr>
          <w:sz w:val="22"/>
          <w:szCs w:val="22"/>
        </w:rPr>
        <w:t>I am writing to you as [</w:t>
      </w:r>
      <w:r w:rsidRPr="00872168">
        <w:rPr>
          <w:sz w:val="22"/>
          <w:szCs w:val="22"/>
          <w:highlight w:val="yellow"/>
        </w:rPr>
        <w:t>Principal/CEO</w:t>
      </w:r>
      <w:r w:rsidRPr="00872168">
        <w:rPr>
          <w:sz w:val="22"/>
          <w:szCs w:val="22"/>
        </w:rPr>
        <w:t>] of [</w:t>
      </w:r>
      <w:r w:rsidR="0090419C" w:rsidRPr="00872168">
        <w:rPr>
          <w:sz w:val="22"/>
          <w:szCs w:val="22"/>
          <w:highlight w:val="yellow"/>
        </w:rPr>
        <w:t>c</w:t>
      </w:r>
      <w:r w:rsidRPr="00872168">
        <w:rPr>
          <w:sz w:val="22"/>
          <w:szCs w:val="22"/>
          <w:highlight w:val="yellow"/>
        </w:rPr>
        <w:t xml:space="preserve">ollege </w:t>
      </w:r>
      <w:r w:rsidR="0090419C" w:rsidRPr="00872168">
        <w:rPr>
          <w:sz w:val="22"/>
          <w:szCs w:val="22"/>
          <w:highlight w:val="yellow"/>
        </w:rPr>
        <w:t>n</w:t>
      </w:r>
      <w:r w:rsidRPr="00872168">
        <w:rPr>
          <w:sz w:val="22"/>
          <w:szCs w:val="22"/>
          <w:highlight w:val="yellow"/>
        </w:rPr>
        <w:t>ame</w:t>
      </w:r>
      <w:r w:rsidRPr="00872168">
        <w:rPr>
          <w:sz w:val="22"/>
          <w:szCs w:val="22"/>
        </w:rPr>
        <w:t xml:space="preserve">], </w:t>
      </w:r>
      <w:r w:rsidR="004A6303" w:rsidRPr="004A6303">
        <w:rPr>
          <w:sz w:val="22"/>
          <w:szCs w:val="22"/>
        </w:rPr>
        <w:t>a general further education (</w:t>
      </w:r>
      <w:r w:rsidR="00094C5E">
        <w:rPr>
          <w:sz w:val="22"/>
          <w:szCs w:val="22"/>
        </w:rPr>
        <w:t>G</w:t>
      </w:r>
      <w:r w:rsidR="004A6303" w:rsidRPr="004A6303">
        <w:rPr>
          <w:sz w:val="22"/>
          <w:szCs w:val="22"/>
        </w:rPr>
        <w:t>FE) college based in [</w:t>
      </w:r>
      <w:r w:rsidR="004A6303" w:rsidRPr="004A6303">
        <w:rPr>
          <w:sz w:val="22"/>
          <w:szCs w:val="22"/>
          <w:highlight w:val="yellow"/>
        </w:rPr>
        <w:t>local area</w:t>
      </w:r>
      <w:r w:rsidR="004A6303" w:rsidRPr="004A6303">
        <w:rPr>
          <w:sz w:val="22"/>
          <w:szCs w:val="22"/>
        </w:rPr>
        <w:t>] which provides specialist provision for young people with special educational needs and disabilities (SEND).</w:t>
      </w:r>
    </w:p>
    <w:p w14:paraId="51274063" w14:textId="111C922C" w:rsidR="00772E0A" w:rsidRDefault="00123B67" w:rsidP="004A6303">
      <w:pPr>
        <w:spacing w:after="240"/>
        <w:jc w:val="both"/>
        <w:rPr>
          <w:sz w:val="22"/>
          <w:szCs w:val="22"/>
        </w:rPr>
      </w:pPr>
      <w:r w:rsidRPr="00383FE9">
        <w:rPr>
          <w:sz w:val="22"/>
          <w:szCs w:val="22"/>
        </w:rPr>
        <w:t xml:space="preserve">While </w:t>
      </w:r>
      <w:r>
        <w:rPr>
          <w:sz w:val="22"/>
          <w:szCs w:val="22"/>
        </w:rPr>
        <w:t xml:space="preserve">GFE </w:t>
      </w:r>
      <w:r w:rsidRPr="00383FE9">
        <w:rPr>
          <w:sz w:val="22"/>
          <w:szCs w:val="22"/>
        </w:rPr>
        <w:t>colleges may be best known for providing vocational</w:t>
      </w:r>
      <w:r w:rsidR="00090BFB">
        <w:rPr>
          <w:sz w:val="22"/>
          <w:szCs w:val="22"/>
        </w:rPr>
        <w:t xml:space="preserve">, </w:t>
      </w:r>
      <w:r w:rsidRPr="00383FE9">
        <w:rPr>
          <w:sz w:val="22"/>
          <w:szCs w:val="22"/>
        </w:rPr>
        <w:t xml:space="preserve">technical </w:t>
      </w:r>
      <w:r w:rsidR="00090BFB">
        <w:rPr>
          <w:sz w:val="22"/>
          <w:szCs w:val="22"/>
        </w:rPr>
        <w:t xml:space="preserve">or academic </w:t>
      </w:r>
      <w:r w:rsidRPr="00383FE9">
        <w:rPr>
          <w:sz w:val="22"/>
          <w:szCs w:val="22"/>
        </w:rPr>
        <w:t xml:space="preserve">courses </w:t>
      </w:r>
      <w:r w:rsidR="00DA236F">
        <w:rPr>
          <w:sz w:val="22"/>
          <w:szCs w:val="22"/>
        </w:rPr>
        <w:t>leading to</w:t>
      </w:r>
      <w:r w:rsidRPr="00383FE9">
        <w:rPr>
          <w:sz w:val="22"/>
          <w:szCs w:val="22"/>
        </w:rPr>
        <w:t xml:space="preserve"> A levels, T levels </w:t>
      </w:r>
      <w:r w:rsidR="00911BD1">
        <w:rPr>
          <w:sz w:val="22"/>
          <w:szCs w:val="22"/>
        </w:rPr>
        <w:t>or</w:t>
      </w:r>
      <w:r w:rsidRPr="00383FE9">
        <w:rPr>
          <w:sz w:val="22"/>
          <w:szCs w:val="22"/>
        </w:rPr>
        <w:t xml:space="preserve"> BTECs, many also </w:t>
      </w:r>
      <w:r w:rsidR="00911BD1">
        <w:rPr>
          <w:sz w:val="22"/>
          <w:szCs w:val="22"/>
        </w:rPr>
        <w:t>offer</w:t>
      </w:r>
      <w:r w:rsidR="000B6D51">
        <w:rPr>
          <w:sz w:val="22"/>
          <w:szCs w:val="22"/>
        </w:rPr>
        <w:t xml:space="preserve"> specialist courses for</w:t>
      </w:r>
      <w:r w:rsidRPr="00383FE9">
        <w:rPr>
          <w:sz w:val="22"/>
          <w:szCs w:val="22"/>
        </w:rPr>
        <w:t xml:space="preserve"> young people with SEND, including some with complex needs</w:t>
      </w:r>
      <w:r w:rsidR="000B6D51">
        <w:rPr>
          <w:sz w:val="22"/>
          <w:szCs w:val="22"/>
        </w:rPr>
        <w:t xml:space="preserve">. </w:t>
      </w:r>
      <w:r w:rsidR="00A91593">
        <w:rPr>
          <w:sz w:val="22"/>
          <w:szCs w:val="22"/>
        </w:rPr>
        <w:t>They help equip these learners</w:t>
      </w:r>
      <w:r w:rsidRPr="00383FE9">
        <w:rPr>
          <w:sz w:val="22"/>
          <w:szCs w:val="22"/>
        </w:rPr>
        <w:t xml:space="preserve"> with the skills, independence and confidence</w:t>
      </w:r>
      <w:r w:rsidR="00305E40">
        <w:rPr>
          <w:sz w:val="22"/>
          <w:szCs w:val="22"/>
        </w:rPr>
        <w:t xml:space="preserve"> they need</w:t>
      </w:r>
      <w:r w:rsidRPr="00383FE9">
        <w:rPr>
          <w:sz w:val="22"/>
          <w:szCs w:val="22"/>
        </w:rPr>
        <w:t xml:space="preserve"> to succeed in their adult lives</w:t>
      </w:r>
      <w:r>
        <w:rPr>
          <w:sz w:val="22"/>
          <w:szCs w:val="22"/>
        </w:rPr>
        <w:t>.</w:t>
      </w:r>
    </w:p>
    <w:p w14:paraId="2EBB5869" w14:textId="0FDDCA61" w:rsidR="0069377B" w:rsidRDefault="00291F28" w:rsidP="007B7CBC">
      <w:pPr>
        <w:spacing w:after="240"/>
        <w:jc w:val="both"/>
        <w:rPr>
          <w:sz w:val="22"/>
          <w:szCs w:val="22"/>
        </w:rPr>
      </w:pPr>
      <w:r w:rsidRPr="18F2DD41">
        <w:rPr>
          <w:sz w:val="22"/>
          <w:szCs w:val="22"/>
        </w:rPr>
        <w:t>S</w:t>
      </w:r>
      <w:r w:rsidR="00547AC6" w:rsidRPr="18F2DD41">
        <w:rPr>
          <w:sz w:val="22"/>
          <w:szCs w:val="22"/>
        </w:rPr>
        <w:t xml:space="preserve">pecialist </w:t>
      </w:r>
      <w:r w:rsidR="16C68D37" w:rsidRPr="18F2DD41">
        <w:rPr>
          <w:sz w:val="22"/>
          <w:szCs w:val="22"/>
        </w:rPr>
        <w:t>FE</w:t>
      </w:r>
      <w:r w:rsidR="00880CAB" w:rsidRPr="18F2DD41">
        <w:rPr>
          <w:sz w:val="22"/>
          <w:szCs w:val="22"/>
        </w:rPr>
        <w:t xml:space="preserve">, like that offered here at </w:t>
      </w:r>
      <w:r w:rsidR="007C1972" w:rsidRPr="18F2DD41">
        <w:rPr>
          <w:sz w:val="22"/>
          <w:szCs w:val="22"/>
          <w:highlight w:val="yellow"/>
        </w:rPr>
        <w:t>[college name]</w:t>
      </w:r>
      <w:r w:rsidR="00547AC6" w:rsidRPr="18F2DD41">
        <w:rPr>
          <w:sz w:val="22"/>
          <w:szCs w:val="22"/>
        </w:rPr>
        <w:t xml:space="preserve"> </w:t>
      </w:r>
      <w:r w:rsidRPr="18F2DD41">
        <w:rPr>
          <w:sz w:val="22"/>
          <w:szCs w:val="22"/>
        </w:rPr>
        <w:t xml:space="preserve">is a </w:t>
      </w:r>
      <w:r w:rsidR="00F43B36" w:rsidRPr="18F2DD41">
        <w:rPr>
          <w:sz w:val="22"/>
          <w:szCs w:val="22"/>
        </w:rPr>
        <w:t xml:space="preserve">small but </w:t>
      </w:r>
      <w:r w:rsidR="00035693" w:rsidRPr="18F2DD41">
        <w:rPr>
          <w:sz w:val="22"/>
          <w:szCs w:val="22"/>
        </w:rPr>
        <w:t xml:space="preserve">critical part </w:t>
      </w:r>
      <w:r w:rsidR="00321BC1" w:rsidRPr="18F2DD41">
        <w:rPr>
          <w:sz w:val="22"/>
          <w:szCs w:val="22"/>
        </w:rPr>
        <w:t xml:space="preserve">of </w:t>
      </w:r>
      <w:r w:rsidR="00216274" w:rsidRPr="18F2DD41">
        <w:rPr>
          <w:sz w:val="22"/>
          <w:szCs w:val="22"/>
        </w:rPr>
        <w:t xml:space="preserve">the FE and skills sector – and what’s more, it is essential to ensuring the inclusiveness of </w:t>
      </w:r>
      <w:r w:rsidR="004B4FBC" w:rsidRPr="18F2DD41">
        <w:rPr>
          <w:sz w:val="22"/>
          <w:szCs w:val="22"/>
        </w:rPr>
        <w:t>the post-school education system</w:t>
      </w:r>
      <w:r w:rsidR="00727547" w:rsidRPr="18F2DD41">
        <w:rPr>
          <w:sz w:val="22"/>
          <w:szCs w:val="22"/>
        </w:rPr>
        <w:t xml:space="preserve">. </w:t>
      </w:r>
      <w:r w:rsidR="004A6303" w:rsidRPr="18F2DD41">
        <w:rPr>
          <w:sz w:val="22"/>
          <w:szCs w:val="22"/>
        </w:rPr>
        <w:t xml:space="preserve">For </w:t>
      </w:r>
      <w:r w:rsidR="00D91541" w:rsidRPr="18F2DD41">
        <w:rPr>
          <w:sz w:val="22"/>
          <w:szCs w:val="22"/>
        </w:rPr>
        <w:t>young people with more complex needs,</w:t>
      </w:r>
      <w:r w:rsidR="00C21D9C" w:rsidRPr="18F2DD41">
        <w:rPr>
          <w:sz w:val="22"/>
          <w:szCs w:val="22"/>
        </w:rPr>
        <w:t xml:space="preserve"> </w:t>
      </w:r>
      <w:r w:rsidR="00563C34" w:rsidRPr="18F2DD41">
        <w:rPr>
          <w:sz w:val="22"/>
          <w:szCs w:val="22"/>
        </w:rPr>
        <w:t xml:space="preserve">having a place </w:t>
      </w:r>
      <w:r w:rsidR="00417F20" w:rsidRPr="18F2DD41">
        <w:rPr>
          <w:sz w:val="22"/>
          <w:szCs w:val="22"/>
        </w:rPr>
        <w:t xml:space="preserve">in that system </w:t>
      </w:r>
      <w:r w:rsidR="000E3A14" w:rsidRPr="18F2DD41">
        <w:rPr>
          <w:sz w:val="22"/>
          <w:szCs w:val="22"/>
        </w:rPr>
        <w:t xml:space="preserve">- one </w:t>
      </w:r>
      <w:r w:rsidR="008D2A1D" w:rsidRPr="18F2DD41">
        <w:rPr>
          <w:sz w:val="22"/>
          <w:szCs w:val="22"/>
        </w:rPr>
        <w:t xml:space="preserve">where they feel they </w:t>
      </w:r>
      <w:r w:rsidR="000E3A14" w:rsidRPr="18F2DD41">
        <w:rPr>
          <w:sz w:val="22"/>
          <w:szCs w:val="22"/>
        </w:rPr>
        <w:t xml:space="preserve">truly </w:t>
      </w:r>
      <w:r w:rsidR="008D2A1D" w:rsidRPr="18F2DD41">
        <w:rPr>
          <w:sz w:val="22"/>
          <w:szCs w:val="22"/>
        </w:rPr>
        <w:t>belong</w:t>
      </w:r>
      <w:r w:rsidR="00A01A29" w:rsidRPr="18F2DD41">
        <w:rPr>
          <w:sz w:val="22"/>
          <w:szCs w:val="22"/>
        </w:rPr>
        <w:t xml:space="preserve"> and where their needs can be met</w:t>
      </w:r>
      <w:r w:rsidR="000E3A14" w:rsidRPr="18F2DD41">
        <w:rPr>
          <w:sz w:val="22"/>
          <w:szCs w:val="22"/>
        </w:rPr>
        <w:t xml:space="preserve"> - </w:t>
      </w:r>
      <w:r w:rsidR="004A6303" w:rsidRPr="18F2DD41">
        <w:rPr>
          <w:sz w:val="22"/>
          <w:szCs w:val="22"/>
        </w:rPr>
        <w:t xml:space="preserve">depends on </w:t>
      </w:r>
      <w:r w:rsidR="00905243" w:rsidRPr="18F2DD41">
        <w:rPr>
          <w:sz w:val="22"/>
          <w:szCs w:val="22"/>
        </w:rPr>
        <w:t>having access to the</w:t>
      </w:r>
      <w:r w:rsidR="004A6303" w:rsidRPr="18F2DD41">
        <w:rPr>
          <w:sz w:val="22"/>
          <w:szCs w:val="22"/>
        </w:rPr>
        <w:t xml:space="preserve"> specialist expertise, staffing, support and learning environment that specialist FE provides. </w:t>
      </w:r>
      <w:r w:rsidR="004E1B17" w:rsidRPr="18F2DD41">
        <w:rPr>
          <w:sz w:val="22"/>
          <w:szCs w:val="22"/>
        </w:rPr>
        <w:t xml:space="preserve">That’s why </w:t>
      </w:r>
      <w:r w:rsidR="004A6303" w:rsidRPr="18F2DD41">
        <w:rPr>
          <w:sz w:val="22"/>
          <w:szCs w:val="22"/>
        </w:rPr>
        <w:t>specialist FE</w:t>
      </w:r>
      <w:r w:rsidR="00162C34" w:rsidRPr="18F2DD41">
        <w:rPr>
          <w:sz w:val="22"/>
          <w:szCs w:val="22"/>
        </w:rPr>
        <w:t xml:space="preserve"> </w:t>
      </w:r>
      <w:r w:rsidR="004A6303" w:rsidRPr="18F2DD41">
        <w:rPr>
          <w:sz w:val="22"/>
          <w:szCs w:val="22"/>
        </w:rPr>
        <w:t xml:space="preserve">must be </w:t>
      </w:r>
      <w:r w:rsidR="00875409" w:rsidRPr="18F2DD41">
        <w:rPr>
          <w:sz w:val="22"/>
          <w:szCs w:val="22"/>
        </w:rPr>
        <w:t xml:space="preserve">part of the </w:t>
      </w:r>
      <w:r w:rsidR="0018450B" w:rsidRPr="18F2DD41">
        <w:rPr>
          <w:sz w:val="22"/>
          <w:szCs w:val="22"/>
        </w:rPr>
        <w:t xml:space="preserve">inclusion </w:t>
      </w:r>
      <w:r w:rsidR="00875409" w:rsidRPr="18F2DD41">
        <w:rPr>
          <w:sz w:val="22"/>
          <w:szCs w:val="22"/>
        </w:rPr>
        <w:t>conversation</w:t>
      </w:r>
      <w:r w:rsidR="0018450B" w:rsidRPr="18F2DD41">
        <w:rPr>
          <w:sz w:val="22"/>
          <w:szCs w:val="22"/>
        </w:rPr>
        <w:t xml:space="preserve"> and why it must be</w:t>
      </w:r>
      <w:r w:rsidR="007B633A" w:rsidRPr="18F2DD41">
        <w:rPr>
          <w:sz w:val="22"/>
          <w:szCs w:val="22"/>
        </w:rPr>
        <w:t xml:space="preserve"> </w:t>
      </w:r>
      <w:r w:rsidR="004A6303" w:rsidRPr="18F2DD41">
        <w:rPr>
          <w:sz w:val="22"/>
          <w:szCs w:val="22"/>
        </w:rPr>
        <w:t>represented in the policy and funding decisions that shape young people’s futures</w:t>
      </w:r>
      <w:r w:rsidR="00162C34" w:rsidRPr="18F2DD41">
        <w:rPr>
          <w:sz w:val="22"/>
          <w:szCs w:val="22"/>
        </w:rPr>
        <w:t>.</w:t>
      </w:r>
    </w:p>
    <w:p w14:paraId="76DD26C8" w14:textId="5ECC561B" w:rsidR="007B7CBC" w:rsidRPr="007B7CBC" w:rsidRDefault="007B7CBC" w:rsidP="007B7CBC">
      <w:pPr>
        <w:spacing w:after="240"/>
        <w:jc w:val="both"/>
        <w:rPr>
          <w:b/>
          <w:bCs/>
          <w:sz w:val="22"/>
          <w:szCs w:val="22"/>
        </w:rPr>
      </w:pPr>
      <w:r w:rsidRPr="007B7CBC">
        <w:rPr>
          <w:b/>
          <w:bCs/>
          <w:sz w:val="22"/>
          <w:szCs w:val="22"/>
        </w:rPr>
        <w:t xml:space="preserve">This November, we would like to invite you to take part in </w:t>
      </w:r>
      <w:r w:rsidRPr="007B7CBC">
        <w:rPr>
          <w:b/>
          <w:bCs/>
          <w:i/>
          <w:iCs/>
          <w:sz w:val="22"/>
          <w:szCs w:val="22"/>
        </w:rPr>
        <w:t>The Power of Specialist FE</w:t>
      </w:r>
      <w:r w:rsidRPr="007B7CBC">
        <w:rPr>
          <w:b/>
          <w:bCs/>
          <w:sz w:val="22"/>
          <w:szCs w:val="22"/>
        </w:rPr>
        <w:t xml:space="preserve"> week, a national campaign led by Natspec</w:t>
      </w:r>
      <w:r w:rsidR="00FE70C7">
        <w:rPr>
          <w:b/>
          <w:bCs/>
          <w:sz w:val="22"/>
          <w:szCs w:val="22"/>
        </w:rPr>
        <w:t xml:space="preserve">, </w:t>
      </w:r>
      <w:r w:rsidRPr="007B7CBC">
        <w:rPr>
          <w:b/>
          <w:bCs/>
          <w:sz w:val="22"/>
          <w:szCs w:val="22"/>
        </w:rPr>
        <w:t xml:space="preserve">the membership organisation for specialist </w:t>
      </w:r>
      <w:r>
        <w:rPr>
          <w:b/>
          <w:bCs/>
          <w:sz w:val="22"/>
          <w:szCs w:val="22"/>
        </w:rPr>
        <w:t xml:space="preserve">FE </w:t>
      </w:r>
      <w:r w:rsidRPr="007B7CBC">
        <w:rPr>
          <w:b/>
          <w:bCs/>
          <w:sz w:val="22"/>
          <w:szCs w:val="22"/>
        </w:rPr>
        <w:t>colleges, running from Monday 23</w:t>
      </w:r>
      <w:r w:rsidRPr="00EC57E4">
        <w:rPr>
          <w:b/>
          <w:bCs/>
          <w:sz w:val="22"/>
          <w:szCs w:val="22"/>
          <w:vertAlign w:val="superscript"/>
        </w:rPr>
        <w:t>rd</w:t>
      </w:r>
      <w:r w:rsidR="00EC57E4">
        <w:rPr>
          <w:b/>
          <w:bCs/>
          <w:sz w:val="22"/>
          <w:szCs w:val="22"/>
        </w:rPr>
        <w:t xml:space="preserve"> </w:t>
      </w:r>
      <w:r w:rsidRPr="007B7CBC">
        <w:rPr>
          <w:b/>
          <w:bCs/>
          <w:sz w:val="22"/>
          <w:szCs w:val="22"/>
        </w:rPr>
        <w:t>to Friday 27</w:t>
      </w:r>
      <w:r w:rsidRPr="00EC57E4">
        <w:rPr>
          <w:b/>
          <w:bCs/>
          <w:sz w:val="22"/>
          <w:szCs w:val="22"/>
          <w:vertAlign w:val="superscript"/>
        </w:rPr>
        <w:t>th</w:t>
      </w:r>
      <w:r w:rsidR="00EC57E4">
        <w:rPr>
          <w:b/>
          <w:bCs/>
          <w:sz w:val="22"/>
          <w:szCs w:val="22"/>
        </w:rPr>
        <w:t xml:space="preserve"> </w:t>
      </w:r>
      <w:r w:rsidRPr="007B7CBC">
        <w:rPr>
          <w:b/>
          <w:bCs/>
          <w:sz w:val="22"/>
          <w:szCs w:val="22"/>
        </w:rPr>
        <w:t>November. The theme for 2026 is inclusion: broadening understanding of inclusion by listening to the voices of the young people themselves; showcasing the means by which specialist FE enables them to be included; and ensuring specialist FE itself is included and valued as an essential part of the wider education system.</w:t>
      </w:r>
    </w:p>
    <w:p w14:paraId="203AE053" w14:textId="4BBA7ECB" w:rsidR="00F71717" w:rsidRPr="00872168" w:rsidRDefault="00F71717" w:rsidP="00F71717">
      <w:pPr>
        <w:spacing w:after="240"/>
        <w:jc w:val="both"/>
        <w:rPr>
          <w:b/>
          <w:bCs/>
          <w:sz w:val="22"/>
          <w:szCs w:val="22"/>
        </w:rPr>
      </w:pPr>
      <w:r w:rsidRPr="00872168">
        <w:rPr>
          <w:b/>
          <w:bCs/>
          <w:sz w:val="22"/>
          <w:szCs w:val="22"/>
        </w:rPr>
        <w:t xml:space="preserve">We would be delighted </w:t>
      </w:r>
      <w:r w:rsidR="00397A81" w:rsidRPr="00872168">
        <w:rPr>
          <w:b/>
          <w:bCs/>
          <w:sz w:val="22"/>
          <w:szCs w:val="22"/>
        </w:rPr>
        <w:t>to welcome you to [</w:t>
      </w:r>
      <w:r w:rsidR="0090419C" w:rsidRPr="00872168">
        <w:rPr>
          <w:b/>
          <w:bCs/>
          <w:sz w:val="22"/>
          <w:szCs w:val="22"/>
          <w:highlight w:val="yellow"/>
        </w:rPr>
        <w:t>c</w:t>
      </w:r>
      <w:r w:rsidR="00397A81" w:rsidRPr="00872168">
        <w:rPr>
          <w:b/>
          <w:bCs/>
          <w:sz w:val="22"/>
          <w:szCs w:val="22"/>
          <w:highlight w:val="yellow"/>
        </w:rPr>
        <w:t xml:space="preserve">ollege </w:t>
      </w:r>
      <w:r w:rsidR="0090419C" w:rsidRPr="00872168">
        <w:rPr>
          <w:b/>
          <w:bCs/>
          <w:sz w:val="22"/>
          <w:szCs w:val="22"/>
          <w:highlight w:val="yellow"/>
        </w:rPr>
        <w:t>n</w:t>
      </w:r>
      <w:r w:rsidR="00397A81" w:rsidRPr="00872168">
        <w:rPr>
          <w:b/>
          <w:bCs/>
          <w:sz w:val="22"/>
          <w:szCs w:val="22"/>
          <w:highlight w:val="yellow"/>
        </w:rPr>
        <w:t>ame</w:t>
      </w:r>
      <w:r w:rsidR="00397A81" w:rsidRPr="00872168">
        <w:rPr>
          <w:b/>
          <w:bCs/>
          <w:sz w:val="22"/>
          <w:szCs w:val="22"/>
        </w:rPr>
        <w:t xml:space="preserve">] </w:t>
      </w:r>
      <w:r w:rsidRPr="00872168">
        <w:rPr>
          <w:b/>
          <w:bCs/>
          <w:sz w:val="22"/>
          <w:szCs w:val="22"/>
        </w:rPr>
        <w:t xml:space="preserve">during </w:t>
      </w:r>
      <w:r w:rsidR="008D3C3B" w:rsidRPr="00EC57E4">
        <w:rPr>
          <w:b/>
          <w:bCs/>
          <w:i/>
          <w:iCs/>
          <w:sz w:val="22"/>
          <w:szCs w:val="22"/>
        </w:rPr>
        <w:t>The Power of Specialist FE</w:t>
      </w:r>
      <w:r w:rsidR="008D3C3B" w:rsidRPr="00872168">
        <w:rPr>
          <w:b/>
          <w:bCs/>
          <w:sz w:val="22"/>
          <w:szCs w:val="22"/>
        </w:rPr>
        <w:t xml:space="preserve"> </w:t>
      </w:r>
      <w:r w:rsidRPr="00872168">
        <w:rPr>
          <w:b/>
          <w:bCs/>
          <w:sz w:val="22"/>
          <w:szCs w:val="22"/>
        </w:rPr>
        <w:t>week</w:t>
      </w:r>
      <w:r w:rsidR="00F50C21" w:rsidRPr="00872168">
        <w:rPr>
          <w:b/>
          <w:bCs/>
          <w:sz w:val="22"/>
          <w:szCs w:val="22"/>
        </w:rPr>
        <w:t>. You will be able to</w:t>
      </w:r>
      <w:r w:rsidR="008B0F23" w:rsidRPr="00872168">
        <w:rPr>
          <w:b/>
          <w:bCs/>
          <w:sz w:val="22"/>
          <w:szCs w:val="22"/>
        </w:rPr>
        <w:t xml:space="preserve"> meet learners and staff and see first-hand </w:t>
      </w:r>
      <w:r w:rsidR="003F1AD5" w:rsidRPr="00872168">
        <w:rPr>
          <w:b/>
          <w:bCs/>
          <w:sz w:val="22"/>
          <w:szCs w:val="22"/>
        </w:rPr>
        <w:t xml:space="preserve">how </w:t>
      </w:r>
      <w:r w:rsidR="007C1972">
        <w:rPr>
          <w:b/>
          <w:bCs/>
          <w:sz w:val="22"/>
          <w:szCs w:val="22"/>
        </w:rPr>
        <w:t xml:space="preserve">we are including </w:t>
      </w:r>
      <w:r w:rsidR="00670A38">
        <w:rPr>
          <w:b/>
          <w:bCs/>
          <w:sz w:val="22"/>
          <w:szCs w:val="22"/>
        </w:rPr>
        <w:t xml:space="preserve">learners </w:t>
      </w:r>
      <w:r w:rsidR="0069377B">
        <w:rPr>
          <w:b/>
          <w:bCs/>
          <w:sz w:val="22"/>
          <w:szCs w:val="22"/>
        </w:rPr>
        <w:t xml:space="preserve">in </w:t>
      </w:r>
      <w:r w:rsidR="00CE3519" w:rsidRPr="00872168">
        <w:rPr>
          <w:b/>
          <w:bCs/>
          <w:sz w:val="22"/>
          <w:szCs w:val="22"/>
        </w:rPr>
        <w:t>[</w:t>
      </w:r>
      <w:r w:rsidR="00CE3519" w:rsidRPr="00872168">
        <w:rPr>
          <w:b/>
          <w:bCs/>
          <w:sz w:val="22"/>
          <w:szCs w:val="22"/>
          <w:highlight w:val="yellow"/>
        </w:rPr>
        <w:t>local area/constituency</w:t>
      </w:r>
      <w:r w:rsidR="00CE3519" w:rsidRPr="00872168">
        <w:rPr>
          <w:b/>
          <w:bCs/>
          <w:sz w:val="22"/>
          <w:szCs w:val="22"/>
        </w:rPr>
        <w:t>]</w:t>
      </w:r>
      <w:r w:rsidR="00CE3519">
        <w:rPr>
          <w:b/>
          <w:bCs/>
          <w:sz w:val="22"/>
          <w:szCs w:val="22"/>
        </w:rPr>
        <w:t xml:space="preserve"> </w:t>
      </w:r>
      <w:r w:rsidR="00670A38">
        <w:rPr>
          <w:b/>
          <w:bCs/>
          <w:sz w:val="22"/>
          <w:szCs w:val="22"/>
        </w:rPr>
        <w:t xml:space="preserve">through </w:t>
      </w:r>
      <w:r w:rsidR="00CE3519">
        <w:rPr>
          <w:b/>
          <w:bCs/>
          <w:sz w:val="22"/>
          <w:szCs w:val="22"/>
        </w:rPr>
        <w:t xml:space="preserve">our </w:t>
      </w:r>
      <w:r w:rsidR="003F1AD5" w:rsidRPr="00872168">
        <w:rPr>
          <w:b/>
          <w:bCs/>
          <w:sz w:val="22"/>
          <w:szCs w:val="22"/>
        </w:rPr>
        <w:t xml:space="preserve">specialist </w:t>
      </w:r>
      <w:r w:rsidR="004C762B">
        <w:rPr>
          <w:b/>
          <w:bCs/>
          <w:sz w:val="22"/>
          <w:szCs w:val="22"/>
        </w:rPr>
        <w:t>provision</w:t>
      </w:r>
      <w:r w:rsidR="00CE3519">
        <w:rPr>
          <w:b/>
          <w:bCs/>
          <w:sz w:val="22"/>
          <w:szCs w:val="22"/>
        </w:rPr>
        <w:t>.</w:t>
      </w:r>
    </w:p>
    <w:p w14:paraId="0A429DF2" w14:textId="60104451" w:rsidR="00BC62C2" w:rsidRDefault="001259A9" w:rsidP="00F71717">
      <w:pPr>
        <w:spacing w:after="240"/>
        <w:jc w:val="both"/>
        <w:rPr>
          <w:sz w:val="22"/>
          <w:szCs w:val="22"/>
          <w:highlight w:val="yellow"/>
        </w:rPr>
      </w:pPr>
      <w:r w:rsidRPr="00EC57E4">
        <w:rPr>
          <w:sz w:val="22"/>
          <w:szCs w:val="22"/>
          <w:highlight w:val="yellow"/>
        </w:rPr>
        <w:t>[</w:t>
      </w:r>
      <w:r w:rsidR="008D71FC" w:rsidRPr="00872168">
        <w:rPr>
          <w:b/>
          <w:bCs/>
          <w:sz w:val="22"/>
          <w:szCs w:val="22"/>
          <w:highlight w:val="yellow"/>
        </w:rPr>
        <w:t xml:space="preserve">For MPs: </w:t>
      </w:r>
      <w:r w:rsidR="007D3E69" w:rsidRPr="007D3E69">
        <w:rPr>
          <w:sz w:val="22"/>
          <w:szCs w:val="22"/>
          <w:highlight w:val="yellow"/>
        </w:rPr>
        <w:t xml:space="preserve">A fair and truly inclusive education system must ensure that every young person </w:t>
      </w:r>
      <w:proofErr w:type="gramStart"/>
      <w:r w:rsidR="007D3E69" w:rsidRPr="007D3E69">
        <w:rPr>
          <w:sz w:val="22"/>
          <w:szCs w:val="22"/>
          <w:highlight w:val="yellow"/>
        </w:rPr>
        <w:t>has the opportunity to</w:t>
      </w:r>
      <w:proofErr w:type="gramEnd"/>
      <w:r w:rsidR="007D3E69" w:rsidRPr="007D3E69">
        <w:rPr>
          <w:sz w:val="22"/>
          <w:szCs w:val="22"/>
          <w:highlight w:val="yellow"/>
        </w:rPr>
        <w:t xml:space="preserve"> belong and thrive in their education, with the right learning programme, support and environment for them. </w:t>
      </w:r>
      <w:r w:rsidR="005E2E53">
        <w:rPr>
          <w:sz w:val="22"/>
          <w:szCs w:val="22"/>
          <w:highlight w:val="yellow"/>
        </w:rPr>
        <w:t>While g</w:t>
      </w:r>
      <w:r w:rsidR="007D3E69" w:rsidRPr="007D3E69">
        <w:rPr>
          <w:sz w:val="22"/>
          <w:szCs w:val="22"/>
          <w:highlight w:val="yellow"/>
        </w:rPr>
        <w:t xml:space="preserve">eneral FE colleges like ours are committed to making </w:t>
      </w:r>
      <w:r w:rsidR="005E2E53">
        <w:rPr>
          <w:sz w:val="22"/>
          <w:szCs w:val="22"/>
          <w:highlight w:val="yellow"/>
        </w:rPr>
        <w:t>all o</w:t>
      </w:r>
      <w:r w:rsidR="00BC62C2">
        <w:rPr>
          <w:sz w:val="22"/>
          <w:szCs w:val="22"/>
          <w:highlight w:val="yellow"/>
        </w:rPr>
        <w:t>f our</w:t>
      </w:r>
      <w:r w:rsidR="005E2E53">
        <w:rPr>
          <w:sz w:val="22"/>
          <w:szCs w:val="22"/>
          <w:highlight w:val="yellow"/>
        </w:rPr>
        <w:t xml:space="preserve"> courses at all levels as inclusive as possible, </w:t>
      </w:r>
      <w:r w:rsidR="007D3E69" w:rsidRPr="007D3E69">
        <w:rPr>
          <w:sz w:val="22"/>
          <w:szCs w:val="22"/>
          <w:highlight w:val="yellow"/>
        </w:rPr>
        <w:t xml:space="preserve">for some young people with </w:t>
      </w:r>
      <w:r w:rsidR="00BC62C2">
        <w:rPr>
          <w:sz w:val="22"/>
          <w:szCs w:val="22"/>
          <w:highlight w:val="yellow"/>
        </w:rPr>
        <w:t xml:space="preserve">more </w:t>
      </w:r>
      <w:r w:rsidR="007D3E69" w:rsidRPr="007D3E69">
        <w:rPr>
          <w:sz w:val="22"/>
          <w:szCs w:val="22"/>
          <w:highlight w:val="yellow"/>
        </w:rPr>
        <w:t>complex needs, inclusion means</w:t>
      </w:r>
      <w:r w:rsidR="00E1134B">
        <w:rPr>
          <w:sz w:val="22"/>
          <w:szCs w:val="22"/>
          <w:highlight w:val="yellow"/>
        </w:rPr>
        <w:t xml:space="preserve"> having access to provision</w:t>
      </w:r>
      <w:r w:rsidR="00FC5D1F">
        <w:rPr>
          <w:sz w:val="22"/>
          <w:szCs w:val="22"/>
          <w:highlight w:val="yellow"/>
        </w:rPr>
        <w:t xml:space="preserve"> especially designed for the</w:t>
      </w:r>
      <w:r w:rsidR="0034698E">
        <w:rPr>
          <w:sz w:val="22"/>
          <w:szCs w:val="22"/>
          <w:highlight w:val="yellow"/>
        </w:rPr>
        <w:t>m</w:t>
      </w:r>
      <w:r w:rsidR="004D00D3">
        <w:rPr>
          <w:sz w:val="22"/>
          <w:szCs w:val="22"/>
          <w:highlight w:val="yellow"/>
        </w:rPr>
        <w:t xml:space="preserve">. </w:t>
      </w:r>
      <w:r w:rsidR="00861A75">
        <w:rPr>
          <w:sz w:val="22"/>
          <w:szCs w:val="22"/>
          <w:highlight w:val="yellow"/>
        </w:rPr>
        <w:t>Specialist FE</w:t>
      </w:r>
      <w:r w:rsidR="00A70D17">
        <w:rPr>
          <w:sz w:val="22"/>
          <w:szCs w:val="22"/>
          <w:highlight w:val="yellow"/>
        </w:rPr>
        <w:t>,</w:t>
      </w:r>
      <w:r w:rsidR="00861A75">
        <w:rPr>
          <w:sz w:val="22"/>
          <w:szCs w:val="22"/>
          <w:highlight w:val="yellow"/>
        </w:rPr>
        <w:t xml:space="preserve"> </w:t>
      </w:r>
      <w:r w:rsidR="00A70D17">
        <w:rPr>
          <w:sz w:val="22"/>
          <w:szCs w:val="22"/>
          <w:highlight w:val="yellow"/>
        </w:rPr>
        <w:t>w</w:t>
      </w:r>
      <w:r w:rsidR="004D00D3">
        <w:rPr>
          <w:sz w:val="22"/>
          <w:szCs w:val="22"/>
          <w:highlight w:val="yellow"/>
        </w:rPr>
        <w:t xml:space="preserve">hether it is delivered in a GFE or a specialist college, </w:t>
      </w:r>
      <w:r w:rsidR="00606D3E" w:rsidRPr="007D3E69">
        <w:rPr>
          <w:sz w:val="22"/>
          <w:szCs w:val="22"/>
          <w:highlight w:val="yellow"/>
        </w:rPr>
        <w:t>must be fully factored into local, regional and national policy and funding decisions</w:t>
      </w:r>
      <w:r w:rsidR="00B80D0D">
        <w:rPr>
          <w:sz w:val="22"/>
          <w:szCs w:val="22"/>
          <w:highlight w:val="yellow"/>
        </w:rPr>
        <w:t xml:space="preserve">. </w:t>
      </w:r>
      <w:r w:rsidR="00D25B4C">
        <w:rPr>
          <w:sz w:val="22"/>
          <w:szCs w:val="22"/>
          <w:highlight w:val="yellow"/>
        </w:rPr>
        <w:t>Otherwise</w:t>
      </w:r>
      <w:r w:rsidR="0069377B">
        <w:rPr>
          <w:sz w:val="22"/>
          <w:szCs w:val="22"/>
          <w:highlight w:val="yellow"/>
        </w:rPr>
        <w:t>,</w:t>
      </w:r>
      <w:r w:rsidR="00D25B4C">
        <w:rPr>
          <w:sz w:val="22"/>
          <w:szCs w:val="22"/>
          <w:highlight w:val="yellow"/>
        </w:rPr>
        <w:t xml:space="preserve"> we risk some young people being left behind.</w:t>
      </w:r>
      <w:r w:rsidR="00EC57E4">
        <w:rPr>
          <w:sz w:val="22"/>
          <w:szCs w:val="22"/>
          <w:highlight w:val="yellow"/>
        </w:rPr>
        <w:t>]</w:t>
      </w:r>
    </w:p>
    <w:p w14:paraId="4DCDAD0F" w14:textId="55F34938" w:rsidR="00841202" w:rsidRPr="00872168" w:rsidRDefault="00AB38FF" w:rsidP="00841202">
      <w:pPr>
        <w:spacing w:after="240"/>
        <w:jc w:val="both"/>
        <w:rPr>
          <w:sz w:val="22"/>
          <w:szCs w:val="22"/>
          <w:highlight w:val="yellow"/>
        </w:rPr>
      </w:pPr>
      <w:r w:rsidRPr="00872168">
        <w:rPr>
          <w:sz w:val="22"/>
          <w:szCs w:val="22"/>
        </w:rPr>
        <w:t>[</w:t>
      </w:r>
      <w:r w:rsidRPr="00872168">
        <w:rPr>
          <w:b/>
          <w:bCs/>
          <w:sz w:val="22"/>
          <w:szCs w:val="22"/>
          <w:highlight w:val="yellow"/>
        </w:rPr>
        <w:t>For local</w:t>
      </w:r>
      <w:r w:rsidR="00E2273C" w:rsidRPr="00872168">
        <w:rPr>
          <w:b/>
          <w:bCs/>
          <w:sz w:val="22"/>
          <w:szCs w:val="22"/>
          <w:highlight w:val="yellow"/>
        </w:rPr>
        <w:t xml:space="preserve"> councillors</w:t>
      </w:r>
      <w:r w:rsidR="00E2273C" w:rsidRPr="00872168">
        <w:rPr>
          <w:sz w:val="22"/>
          <w:szCs w:val="22"/>
          <w:highlight w:val="yellow"/>
        </w:rPr>
        <w:t xml:space="preserve">: </w:t>
      </w:r>
      <w:r w:rsidR="002F2F56" w:rsidRPr="002F2F56">
        <w:rPr>
          <w:sz w:val="22"/>
          <w:szCs w:val="22"/>
          <w:highlight w:val="yellow"/>
        </w:rPr>
        <w:t xml:space="preserve">Local authorities are critical to ensuring that every young person with SEND has access to the provision they need to belong and thrive. For some young people, that will mean specialist FE, including the specialist provision offered by general FE colleges like ours. That is why </w:t>
      </w:r>
      <w:r w:rsidR="002F2F56" w:rsidRPr="002F2F56">
        <w:rPr>
          <w:sz w:val="22"/>
          <w:szCs w:val="22"/>
          <w:highlight w:val="yellow"/>
        </w:rPr>
        <w:lastRenderedPageBreak/>
        <w:t xml:space="preserve">we are calling on local authorities to </w:t>
      </w:r>
      <w:r w:rsidR="00FF23C3">
        <w:rPr>
          <w:sz w:val="22"/>
          <w:szCs w:val="22"/>
          <w:highlight w:val="yellow"/>
        </w:rPr>
        <w:t xml:space="preserve">build specialist FE </w:t>
      </w:r>
      <w:r w:rsidR="002F2F56" w:rsidRPr="002F2F56">
        <w:rPr>
          <w:sz w:val="22"/>
          <w:szCs w:val="22"/>
          <w:highlight w:val="yellow"/>
        </w:rPr>
        <w:t>in</w:t>
      </w:r>
      <w:r w:rsidR="00BD4AE6">
        <w:rPr>
          <w:sz w:val="22"/>
          <w:szCs w:val="22"/>
          <w:highlight w:val="yellow"/>
        </w:rPr>
        <w:t>to</w:t>
      </w:r>
      <w:r w:rsidR="002F2F56" w:rsidRPr="002F2F56">
        <w:rPr>
          <w:sz w:val="22"/>
          <w:szCs w:val="22"/>
          <w:highlight w:val="yellow"/>
        </w:rPr>
        <w:t xml:space="preserve"> their local</w:t>
      </w:r>
      <w:r w:rsidR="0069377B">
        <w:rPr>
          <w:sz w:val="22"/>
          <w:szCs w:val="22"/>
          <w:highlight w:val="yellow"/>
        </w:rPr>
        <w:t xml:space="preserve"> area</w:t>
      </w:r>
      <w:r w:rsidR="002F2F56" w:rsidRPr="002F2F56">
        <w:rPr>
          <w:sz w:val="22"/>
          <w:szCs w:val="22"/>
          <w:highlight w:val="yellow"/>
        </w:rPr>
        <w:t xml:space="preserve"> SEND reform plans </w:t>
      </w:r>
      <w:r w:rsidR="00CE5720">
        <w:rPr>
          <w:sz w:val="22"/>
          <w:szCs w:val="22"/>
          <w:highlight w:val="yellow"/>
        </w:rPr>
        <w:t xml:space="preserve">as part of </w:t>
      </w:r>
      <w:r w:rsidR="00FF23C3">
        <w:rPr>
          <w:sz w:val="22"/>
          <w:szCs w:val="22"/>
          <w:highlight w:val="yellow"/>
        </w:rPr>
        <w:t>a holistic</w:t>
      </w:r>
      <w:r w:rsidR="00CE5720">
        <w:rPr>
          <w:sz w:val="22"/>
          <w:szCs w:val="22"/>
          <w:highlight w:val="yellow"/>
        </w:rPr>
        <w:t xml:space="preserve"> approach to </w:t>
      </w:r>
      <w:r w:rsidR="00076A81">
        <w:rPr>
          <w:sz w:val="22"/>
          <w:szCs w:val="22"/>
          <w:highlight w:val="yellow"/>
        </w:rPr>
        <w:t>inclusion</w:t>
      </w:r>
      <w:r w:rsidR="008448EB">
        <w:rPr>
          <w:sz w:val="22"/>
          <w:szCs w:val="22"/>
          <w:highlight w:val="yellow"/>
        </w:rPr>
        <w:t>, in particular ensuring sufficiency of high</w:t>
      </w:r>
      <w:r w:rsidR="008E277E">
        <w:rPr>
          <w:sz w:val="22"/>
          <w:szCs w:val="22"/>
          <w:highlight w:val="yellow"/>
        </w:rPr>
        <w:t>-</w:t>
      </w:r>
      <w:r w:rsidR="008448EB">
        <w:rPr>
          <w:sz w:val="22"/>
          <w:szCs w:val="22"/>
          <w:highlight w:val="yellow"/>
        </w:rPr>
        <w:t>quality</w:t>
      </w:r>
      <w:r w:rsidR="008E277E">
        <w:rPr>
          <w:sz w:val="22"/>
          <w:szCs w:val="22"/>
          <w:highlight w:val="yellow"/>
        </w:rPr>
        <w:t xml:space="preserve"> specialist FE places. We would be delighted </w:t>
      </w:r>
      <w:r w:rsidR="00C51250">
        <w:rPr>
          <w:sz w:val="22"/>
          <w:szCs w:val="22"/>
          <w:highlight w:val="yellow"/>
        </w:rPr>
        <w:t>to</w:t>
      </w:r>
      <w:r w:rsidR="002905CC">
        <w:rPr>
          <w:sz w:val="22"/>
          <w:szCs w:val="22"/>
          <w:highlight w:val="yellow"/>
        </w:rPr>
        <w:t xml:space="preserve"> </w:t>
      </w:r>
      <w:r w:rsidR="00957B7A">
        <w:rPr>
          <w:sz w:val="22"/>
          <w:szCs w:val="22"/>
          <w:highlight w:val="yellow"/>
        </w:rPr>
        <w:t xml:space="preserve">work with you alongside </w:t>
      </w:r>
      <w:r w:rsidR="000E4D8A">
        <w:rPr>
          <w:sz w:val="22"/>
          <w:szCs w:val="22"/>
          <w:highlight w:val="yellow"/>
        </w:rPr>
        <w:t>other specialist FE providers in</w:t>
      </w:r>
      <w:r w:rsidR="00187079">
        <w:rPr>
          <w:sz w:val="22"/>
          <w:szCs w:val="22"/>
          <w:highlight w:val="yellow"/>
        </w:rPr>
        <w:t xml:space="preserve"> our area to help</w:t>
      </w:r>
      <w:r w:rsidR="002F2F56" w:rsidRPr="002F2F56">
        <w:rPr>
          <w:sz w:val="22"/>
          <w:szCs w:val="22"/>
          <w:highlight w:val="yellow"/>
        </w:rPr>
        <w:t xml:space="preserve"> shap</w:t>
      </w:r>
      <w:r w:rsidR="00957B7A">
        <w:rPr>
          <w:sz w:val="22"/>
          <w:szCs w:val="22"/>
          <w:highlight w:val="yellow"/>
        </w:rPr>
        <w:t>e</w:t>
      </w:r>
      <w:r w:rsidR="002F2F56" w:rsidRPr="002F2F56">
        <w:rPr>
          <w:sz w:val="22"/>
          <w:szCs w:val="22"/>
          <w:highlight w:val="yellow"/>
        </w:rPr>
        <w:t xml:space="preserve"> those plans.</w:t>
      </w:r>
      <w:r w:rsidR="0028553F" w:rsidRPr="00872168">
        <w:rPr>
          <w:sz w:val="22"/>
          <w:szCs w:val="22"/>
          <w:highlight w:val="yellow"/>
        </w:rPr>
        <w:t>]</w:t>
      </w:r>
    </w:p>
    <w:p w14:paraId="0B1C3FBE" w14:textId="7875C5E4" w:rsidR="00AB38FF" w:rsidRPr="002F2F56" w:rsidRDefault="00841202" w:rsidP="001410A3">
      <w:pPr>
        <w:jc w:val="both"/>
        <w:rPr>
          <w:rFonts w:cs="Calibri"/>
          <w:sz w:val="22"/>
          <w:szCs w:val="22"/>
        </w:rPr>
      </w:pPr>
      <w:r w:rsidRPr="002F2F56">
        <w:rPr>
          <w:sz w:val="22"/>
          <w:szCs w:val="22"/>
          <w:lang w:val="en-US"/>
        </w:rPr>
        <w:t>[</w:t>
      </w:r>
      <w:r w:rsidRPr="002F2F56">
        <w:rPr>
          <w:b/>
          <w:bCs/>
          <w:sz w:val="22"/>
          <w:szCs w:val="22"/>
          <w:highlight w:val="yellow"/>
          <w:lang w:val="en-US"/>
        </w:rPr>
        <w:t xml:space="preserve">For </w:t>
      </w:r>
      <w:r w:rsidR="00E2273C" w:rsidRPr="002F2F56">
        <w:rPr>
          <w:b/>
          <w:bCs/>
          <w:sz w:val="22"/>
          <w:szCs w:val="22"/>
          <w:highlight w:val="yellow"/>
          <w:lang w:val="en-US"/>
        </w:rPr>
        <w:t>mayors/regional authority leads</w:t>
      </w:r>
      <w:r w:rsidRPr="002F2F56">
        <w:rPr>
          <w:sz w:val="22"/>
          <w:szCs w:val="22"/>
          <w:highlight w:val="yellow"/>
          <w:lang w:val="en-US"/>
        </w:rPr>
        <w:t xml:space="preserve">: </w:t>
      </w:r>
      <w:r w:rsidR="002F2F56" w:rsidRPr="002F2F56">
        <w:rPr>
          <w:rFonts w:cs="Calibri"/>
          <w:sz w:val="22"/>
          <w:szCs w:val="22"/>
          <w:highlight w:val="yellow"/>
        </w:rPr>
        <w:t xml:space="preserve">As devolution deepens, Mayors and strategic authorities are taking on direct control of adult skills funding and </w:t>
      </w:r>
      <w:r w:rsidR="001E122A">
        <w:rPr>
          <w:rFonts w:cs="Calibri"/>
          <w:sz w:val="22"/>
          <w:szCs w:val="22"/>
          <w:highlight w:val="yellow"/>
        </w:rPr>
        <w:t xml:space="preserve">have </w:t>
      </w:r>
      <w:r w:rsidR="002F2F56" w:rsidRPr="002F2F56">
        <w:rPr>
          <w:rFonts w:cs="Calibri"/>
          <w:sz w:val="22"/>
          <w:szCs w:val="22"/>
          <w:highlight w:val="yellow"/>
        </w:rPr>
        <w:t>a growing say over 16</w:t>
      </w:r>
      <w:r w:rsidR="002F2F56">
        <w:rPr>
          <w:rFonts w:cs="Calibri"/>
          <w:sz w:val="22"/>
          <w:szCs w:val="22"/>
          <w:highlight w:val="yellow"/>
        </w:rPr>
        <w:t>-</w:t>
      </w:r>
      <w:r w:rsidR="002F2F56" w:rsidRPr="002F2F56">
        <w:rPr>
          <w:rFonts w:cs="Calibri"/>
          <w:sz w:val="22"/>
          <w:szCs w:val="22"/>
          <w:highlight w:val="yellow"/>
        </w:rPr>
        <w:t>19 and technical education in their region</w:t>
      </w:r>
      <w:r w:rsidR="00C675F7">
        <w:rPr>
          <w:rFonts w:cs="Calibri"/>
          <w:sz w:val="22"/>
          <w:szCs w:val="22"/>
          <w:highlight w:val="yellow"/>
        </w:rPr>
        <w:t>,</w:t>
      </w:r>
      <w:r w:rsidR="00CE55C7">
        <w:rPr>
          <w:rFonts w:cs="Calibri"/>
          <w:sz w:val="22"/>
          <w:szCs w:val="22"/>
          <w:highlight w:val="yellow"/>
        </w:rPr>
        <w:t xml:space="preserve"> </w:t>
      </w:r>
      <w:r w:rsidR="00CE55C7" w:rsidRPr="001410A3">
        <w:rPr>
          <w:rFonts w:ascii="Calibri" w:hAnsi="Calibri" w:cs="Calibri"/>
          <w:highlight w:val="yellow"/>
        </w:rPr>
        <w:t>while SEND costs and demand keep rising across councils</w:t>
      </w:r>
      <w:r w:rsidR="00410604">
        <w:rPr>
          <w:rFonts w:cs="Calibri"/>
          <w:sz w:val="22"/>
          <w:szCs w:val="22"/>
          <w:highlight w:val="yellow"/>
        </w:rPr>
        <w:t xml:space="preserve">. </w:t>
      </w:r>
      <w:r w:rsidR="002F2F56" w:rsidRPr="002F2F56">
        <w:rPr>
          <w:rFonts w:cs="Calibri"/>
          <w:sz w:val="22"/>
          <w:szCs w:val="22"/>
          <w:highlight w:val="yellow"/>
        </w:rPr>
        <w:t>General FE colleges are already key partners in regional skills planning</w:t>
      </w:r>
      <w:r w:rsidR="00CE55C7">
        <w:rPr>
          <w:rFonts w:cs="Calibri"/>
          <w:sz w:val="22"/>
          <w:szCs w:val="22"/>
          <w:highlight w:val="yellow"/>
        </w:rPr>
        <w:t xml:space="preserve"> </w:t>
      </w:r>
      <w:r w:rsidR="001A50A9">
        <w:rPr>
          <w:rFonts w:cs="Calibri"/>
          <w:sz w:val="22"/>
          <w:szCs w:val="22"/>
          <w:highlight w:val="yellow"/>
        </w:rPr>
        <w:t xml:space="preserve">- </w:t>
      </w:r>
      <w:r w:rsidR="00CE55C7">
        <w:rPr>
          <w:rFonts w:cs="Calibri"/>
          <w:sz w:val="22"/>
          <w:szCs w:val="22"/>
          <w:highlight w:val="yellow"/>
        </w:rPr>
        <w:t xml:space="preserve">but </w:t>
      </w:r>
      <w:r w:rsidR="001B16F6">
        <w:rPr>
          <w:rFonts w:cs="Calibri"/>
          <w:sz w:val="22"/>
          <w:szCs w:val="22"/>
          <w:highlight w:val="yellow"/>
        </w:rPr>
        <w:t xml:space="preserve">the </w:t>
      </w:r>
      <w:r w:rsidR="00E36612">
        <w:rPr>
          <w:rFonts w:cs="Calibri"/>
          <w:sz w:val="22"/>
          <w:szCs w:val="22"/>
          <w:highlight w:val="yellow"/>
        </w:rPr>
        <w:t xml:space="preserve">specialist provision </w:t>
      </w:r>
      <w:r w:rsidR="001B16F6">
        <w:rPr>
          <w:rFonts w:cs="Calibri"/>
          <w:sz w:val="22"/>
          <w:szCs w:val="22"/>
          <w:highlight w:val="yellow"/>
        </w:rPr>
        <w:t>they offer</w:t>
      </w:r>
      <w:r w:rsidR="00E36612">
        <w:rPr>
          <w:rFonts w:cs="Calibri"/>
          <w:sz w:val="22"/>
          <w:szCs w:val="22"/>
          <w:highlight w:val="yellow"/>
        </w:rPr>
        <w:t xml:space="preserve"> learners with</w:t>
      </w:r>
      <w:r w:rsidR="00D75A5C">
        <w:rPr>
          <w:rFonts w:cs="Calibri"/>
          <w:sz w:val="22"/>
          <w:szCs w:val="22"/>
          <w:highlight w:val="yellow"/>
        </w:rPr>
        <w:t xml:space="preserve"> more</w:t>
      </w:r>
      <w:r w:rsidR="00E36612">
        <w:rPr>
          <w:rFonts w:cs="Calibri"/>
          <w:sz w:val="22"/>
          <w:szCs w:val="22"/>
          <w:highlight w:val="yellow"/>
        </w:rPr>
        <w:t xml:space="preserve"> complex </w:t>
      </w:r>
      <w:r w:rsidR="00E16778">
        <w:rPr>
          <w:rFonts w:cs="Calibri"/>
          <w:sz w:val="22"/>
          <w:szCs w:val="22"/>
          <w:highlight w:val="yellow"/>
        </w:rPr>
        <w:t>SEN</w:t>
      </w:r>
      <w:r w:rsidR="007458F8">
        <w:rPr>
          <w:rFonts w:cs="Calibri"/>
          <w:sz w:val="22"/>
          <w:szCs w:val="22"/>
          <w:highlight w:val="yellow"/>
        </w:rPr>
        <w:t xml:space="preserve">D </w:t>
      </w:r>
      <w:r w:rsidR="00E36612">
        <w:rPr>
          <w:rFonts w:cs="Calibri"/>
          <w:sz w:val="22"/>
          <w:szCs w:val="22"/>
          <w:highlight w:val="yellow"/>
        </w:rPr>
        <w:t>is rarely</w:t>
      </w:r>
      <w:r w:rsidR="00AD3067">
        <w:rPr>
          <w:rFonts w:cs="Calibri"/>
          <w:sz w:val="22"/>
          <w:szCs w:val="22"/>
          <w:highlight w:val="yellow"/>
        </w:rPr>
        <w:t xml:space="preserve"> </w:t>
      </w:r>
      <w:r w:rsidR="007F5591">
        <w:rPr>
          <w:rFonts w:cs="Calibri"/>
          <w:sz w:val="22"/>
          <w:szCs w:val="22"/>
          <w:highlight w:val="yellow"/>
        </w:rPr>
        <w:t>considered</w:t>
      </w:r>
      <w:r w:rsidR="001D4B15">
        <w:rPr>
          <w:rFonts w:cs="Calibri"/>
          <w:sz w:val="22"/>
          <w:szCs w:val="22"/>
          <w:highlight w:val="yellow"/>
        </w:rPr>
        <w:t xml:space="preserve">. </w:t>
      </w:r>
      <w:r w:rsidR="008F310A">
        <w:rPr>
          <w:rFonts w:cs="Calibri"/>
          <w:sz w:val="22"/>
          <w:szCs w:val="22"/>
          <w:highlight w:val="yellow"/>
        </w:rPr>
        <w:t xml:space="preserve">Specialist FE needs to </w:t>
      </w:r>
      <w:r w:rsidR="002F2F56" w:rsidRPr="002F2F56">
        <w:rPr>
          <w:rFonts w:cs="Calibri"/>
          <w:sz w:val="22"/>
          <w:szCs w:val="22"/>
          <w:highlight w:val="yellow"/>
        </w:rPr>
        <w:t xml:space="preserve">be recognised for its contribution to employment, independence and reduced long-term reliance on public services. </w:t>
      </w:r>
      <w:r w:rsidR="00827318">
        <w:rPr>
          <w:rFonts w:cs="Calibri"/>
          <w:sz w:val="22"/>
          <w:szCs w:val="22"/>
          <w:highlight w:val="yellow"/>
        </w:rPr>
        <w:t>It is a small but essential part of an</w:t>
      </w:r>
      <w:r w:rsidR="002F2F56" w:rsidRPr="002F2F56">
        <w:rPr>
          <w:rFonts w:cs="Calibri"/>
          <w:sz w:val="22"/>
          <w:szCs w:val="22"/>
          <w:highlight w:val="yellow"/>
        </w:rPr>
        <w:t xml:space="preserve"> inclusive and effective regional skills system</w:t>
      </w:r>
      <w:r w:rsidR="001B16F6">
        <w:rPr>
          <w:rFonts w:cs="Calibri"/>
          <w:sz w:val="22"/>
          <w:szCs w:val="22"/>
          <w:highlight w:val="yellow"/>
        </w:rPr>
        <w:t xml:space="preserve"> - its</w:t>
      </w:r>
      <w:r w:rsidR="00E73A84" w:rsidRPr="00631023">
        <w:rPr>
          <w:rFonts w:cs="Calibri"/>
          <w:sz w:val="22"/>
          <w:szCs w:val="22"/>
          <w:highlight w:val="yellow"/>
        </w:rPr>
        <w:t xml:space="preserve"> potential for being part</w:t>
      </w:r>
      <w:r w:rsidR="00D223CE" w:rsidRPr="00631023">
        <w:rPr>
          <w:rFonts w:cs="Calibri"/>
          <w:sz w:val="22"/>
          <w:szCs w:val="22"/>
          <w:highlight w:val="yellow"/>
        </w:rPr>
        <w:t xml:space="preserve"> of </w:t>
      </w:r>
      <w:r w:rsidR="00BC6A90" w:rsidRPr="00631023">
        <w:rPr>
          <w:rFonts w:cs="Calibri"/>
          <w:sz w:val="22"/>
          <w:szCs w:val="22"/>
          <w:highlight w:val="yellow"/>
        </w:rPr>
        <w:t xml:space="preserve">the </w:t>
      </w:r>
      <w:r w:rsidR="00631023" w:rsidRPr="00631023">
        <w:rPr>
          <w:rFonts w:cs="Calibri"/>
          <w:sz w:val="22"/>
          <w:szCs w:val="22"/>
          <w:highlight w:val="yellow"/>
        </w:rPr>
        <w:t>solution must not be overlooked.</w:t>
      </w:r>
    </w:p>
    <w:p w14:paraId="269B3516" w14:textId="77777777" w:rsidR="001410A3" w:rsidRPr="00872168" w:rsidRDefault="001410A3" w:rsidP="001410A3">
      <w:pPr>
        <w:jc w:val="both"/>
        <w:rPr>
          <w:rFonts w:cs="Calibri"/>
        </w:rPr>
      </w:pPr>
    </w:p>
    <w:p w14:paraId="2EF0D73C" w14:textId="1AF4C779" w:rsidR="00600C5E" w:rsidRPr="00872168" w:rsidRDefault="00600C5E" w:rsidP="00600C5E">
      <w:pPr>
        <w:spacing w:after="240"/>
        <w:jc w:val="both"/>
        <w:rPr>
          <w:sz w:val="22"/>
          <w:szCs w:val="22"/>
          <w:lang w:val="en-US"/>
        </w:rPr>
      </w:pPr>
      <w:r w:rsidRPr="00872168">
        <w:rPr>
          <w:i/>
          <w:iCs/>
          <w:sz w:val="22"/>
          <w:szCs w:val="22"/>
          <w:lang w:val="en-US"/>
        </w:rPr>
        <w:t xml:space="preserve">The Power of Specialist FE </w:t>
      </w:r>
      <w:r w:rsidR="001410A3" w:rsidRPr="00872168">
        <w:rPr>
          <w:sz w:val="22"/>
          <w:szCs w:val="22"/>
          <w:lang w:val="en-US"/>
        </w:rPr>
        <w:t>campaign calls</w:t>
      </w:r>
      <w:r w:rsidRPr="00872168">
        <w:rPr>
          <w:sz w:val="22"/>
          <w:szCs w:val="22"/>
          <w:lang w:val="en-US"/>
        </w:rPr>
        <w:t xml:space="preserve"> for specialist FE to be represented and valued at every level of decision-making. By taking part in the </w:t>
      </w:r>
      <w:r w:rsidR="00B456A0" w:rsidRPr="00872168">
        <w:rPr>
          <w:sz w:val="22"/>
          <w:szCs w:val="22"/>
          <w:lang w:val="en-US"/>
        </w:rPr>
        <w:t>cam</w:t>
      </w:r>
      <w:r w:rsidR="0039513E" w:rsidRPr="00872168">
        <w:rPr>
          <w:sz w:val="22"/>
          <w:szCs w:val="22"/>
          <w:lang w:val="en-US"/>
        </w:rPr>
        <w:t>paign</w:t>
      </w:r>
      <w:r w:rsidRPr="00872168">
        <w:rPr>
          <w:sz w:val="22"/>
          <w:szCs w:val="22"/>
          <w:lang w:val="en-US"/>
        </w:rPr>
        <w:t xml:space="preserve">, you can help ensure learners with SEND </w:t>
      </w:r>
      <w:r w:rsidR="00631023">
        <w:rPr>
          <w:sz w:val="22"/>
          <w:szCs w:val="22"/>
          <w:lang w:val="en-US"/>
        </w:rPr>
        <w:t>including those with more</w:t>
      </w:r>
      <w:r w:rsidRPr="00872168">
        <w:rPr>
          <w:sz w:val="22"/>
          <w:szCs w:val="22"/>
          <w:lang w:val="en-US"/>
        </w:rPr>
        <w:t xml:space="preserve"> complex needs are not left behind</w:t>
      </w:r>
      <w:r w:rsidR="02EF4530" w:rsidRPr="00872168">
        <w:rPr>
          <w:sz w:val="22"/>
          <w:szCs w:val="22"/>
          <w:lang w:val="en-US"/>
        </w:rPr>
        <w:t>,</w:t>
      </w:r>
      <w:r w:rsidRPr="00872168">
        <w:rPr>
          <w:sz w:val="22"/>
          <w:szCs w:val="22"/>
          <w:lang w:val="en-US"/>
        </w:rPr>
        <w:t xml:space="preserve"> and that specialist FE </w:t>
      </w:r>
      <w:r w:rsidR="0094486E" w:rsidRPr="00872168">
        <w:rPr>
          <w:sz w:val="22"/>
          <w:szCs w:val="22"/>
          <w:lang w:val="en-US"/>
        </w:rPr>
        <w:t xml:space="preserve">is </w:t>
      </w:r>
      <w:r w:rsidR="000B7D6B" w:rsidRPr="00872168">
        <w:rPr>
          <w:sz w:val="22"/>
          <w:szCs w:val="22"/>
          <w:lang w:val="en-US"/>
        </w:rPr>
        <w:t>part of the</w:t>
      </w:r>
      <w:r w:rsidRPr="00872168">
        <w:rPr>
          <w:sz w:val="22"/>
          <w:szCs w:val="22"/>
          <w:lang w:val="en-US"/>
        </w:rPr>
        <w:t xml:space="preserve"> conversation </w:t>
      </w:r>
      <w:r w:rsidR="000B7D6B" w:rsidRPr="00872168">
        <w:rPr>
          <w:sz w:val="22"/>
          <w:szCs w:val="22"/>
          <w:lang w:val="en-US"/>
        </w:rPr>
        <w:t xml:space="preserve">when it comes to </w:t>
      </w:r>
      <w:r w:rsidRPr="00872168">
        <w:rPr>
          <w:sz w:val="22"/>
          <w:szCs w:val="22"/>
          <w:lang w:val="en-US"/>
        </w:rPr>
        <w:t>education, skills, inclusion and opportunity.</w:t>
      </w:r>
    </w:p>
    <w:p w14:paraId="3BAF243E" w14:textId="55CCA1E2" w:rsidR="00F71717" w:rsidRPr="00872168" w:rsidRDefault="00F71717" w:rsidP="00F71717">
      <w:pPr>
        <w:spacing w:after="240"/>
        <w:jc w:val="both"/>
        <w:rPr>
          <w:sz w:val="22"/>
          <w:szCs w:val="22"/>
        </w:rPr>
      </w:pPr>
      <w:r w:rsidRPr="00872168">
        <w:rPr>
          <w:sz w:val="22"/>
          <w:szCs w:val="22"/>
        </w:rPr>
        <w:t>We would therefore be delighted to welcome you to [</w:t>
      </w:r>
      <w:r w:rsidRPr="00872168">
        <w:rPr>
          <w:sz w:val="22"/>
          <w:szCs w:val="22"/>
          <w:highlight w:val="yellow"/>
        </w:rPr>
        <w:t>college name</w:t>
      </w:r>
      <w:r w:rsidRPr="00872168">
        <w:rPr>
          <w:sz w:val="22"/>
          <w:szCs w:val="22"/>
        </w:rPr>
        <w:t xml:space="preserve">] </w:t>
      </w:r>
      <w:r w:rsidR="0090419C" w:rsidRPr="00872168">
        <w:rPr>
          <w:sz w:val="22"/>
          <w:szCs w:val="22"/>
        </w:rPr>
        <w:t xml:space="preserve">during the </w:t>
      </w:r>
      <w:r w:rsidR="0039513E" w:rsidRPr="00872168">
        <w:rPr>
          <w:sz w:val="22"/>
          <w:szCs w:val="22"/>
        </w:rPr>
        <w:t xml:space="preserve">campaign </w:t>
      </w:r>
      <w:r w:rsidR="0090419C" w:rsidRPr="00872168">
        <w:rPr>
          <w:sz w:val="22"/>
          <w:szCs w:val="22"/>
        </w:rPr>
        <w:t xml:space="preserve">week </w:t>
      </w:r>
      <w:r w:rsidRPr="00872168">
        <w:rPr>
          <w:sz w:val="22"/>
          <w:szCs w:val="22"/>
        </w:rPr>
        <w:t xml:space="preserve">in </w:t>
      </w:r>
      <w:r w:rsidR="0090419C" w:rsidRPr="00872168">
        <w:rPr>
          <w:sz w:val="22"/>
          <w:szCs w:val="22"/>
        </w:rPr>
        <w:t>November</w:t>
      </w:r>
      <w:r w:rsidRPr="00872168">
        <w:rPr>
          <w:sz w:val="22"/>
          <w:szCs w:val="22"/>
        </w:rPr>
        <w:t xml:space="preserve">, if your diary allows. </w:t>
      </w:r>
      <w:r w:rsidR="00AB58F2" w:rsidRPr="00872168">
        <w:rPr>
          <w:sz w:val="22"/>
          <w:szCs w:val="22"/>
        </w:rPr>
        <w:t>Please email [</w:t>
      </w:r>
      <w:hyperlink r:id="rId11" w:history="1">
        <w:r w:rsidR="00AB58F2" w:rsidRPr="00872168">
          <w:rPr>
            <w:rStyle w:val="Hyperlink"/>
            <w:sz w:val="22"/>
            <w:szCs w:val="22"/>
            <w:highlight w:val="yellow"/>
          </w:rPr>
          <w:t>communications@specialistfe.com</w:t>
        </w:r>
      </w:hyperlink>
      <w:r w:rsidR="00AB58F2" w:rsidRPr="00872168">
        <w:rPr>
          <w:sz w:val="22"/>
          <w:szCs w:val="22"/>
          <w:highlight w:val="yellow"/>
        </w:rPr>
        <w:t xml:space="preserve"> / insert College email address</w:t>
      </w:r>
      <w:r w:rsidR="00AB58F2" w:rsidRPr="00872168">
        <w:rPr>
          <w:sz w:val="22"/>
          <w:szCs w:val="22"/>
        </w:rPr>
        <w:t>] and we would be very happy to arrange a visit or discuss another way for you to support the campaign.</w:t>
      </w:r>
    </w:p>
    <w:p w14:paraId="3E64BE30" w14:textId="6CBE33D6" w:rsidR="001D2E6C" w:rsidRPr="00872168" w:rsidRDefault="00F71717" w:rsidP="00F71717">
      <w:pPr>
        <w:spacing w:after="240"/>
        <w:jc w:val="both"/>
        <w:rPr>
          <w:sz w:val="22"/>
          <w:szCs w:val="22"/>
        </w:rPr>
        <w:sectPr w:rsidR="001D2E6C" w:rsidRPr="00872168" w:rsidSect="00F71717">
          <w:headerReference w:type="default" r:id="rId12"/>
          <w:headerReference w:type="first" r:id="rId13"/>
          <w:pgSz w:w="11906" w:h="16838"/>
          <w:pgMar w:top="1440" w:right="1080" w:bottom="1440" w:left="1080" w:header="2211" w:footer="708" w:gutter="0"/>
          <w:cols w:space="708"/>
          <w:docGrid w:linePitch="360"/>
        </w:sectPr>
      </w:pPr>
      <w:r w:rsidRPr="00872168">
        <w:rPr>
          <w:sz w:val="22"/>
          <w:szCs w:val="22"/>
        </w:rPr>
        <w:t>Yours sincerely,</w:t>
      </w:r>
    </w:p>
    <w:p w14:paraId="58F9BCFE" w14:textId="77777777" w:rsidR="00F71717" w:rsidRPr="00872168" w:rsidRDefault="00F71717" w:rsidP="00F71717">
      <w:pPr>
        <w:spacing w:after="240"/>
        <w:jc w:val="both"/>
        <w:rPr>
          <w:sz w:val="22"/>
          <w:szCs w:val="22"/>
        </w:rPr>
        <w:sectPr w:rsidR="00F71717" w:rsidRPr="00872168" w:rsidSect="00F71717">
          <w:headerReference w:type="default" r:id="rId14"/>
          <w:headerReference w:type="first" r:id="rId15"/>
          <w:type w:val="continuous"/>
          <w:pgSz w:w="11906" w:h="16838"/>
          <w:pgMar w:top="1440" w:right="1440" w:bottom="1440" w:left="1440" w:header="2211" w:footer="708" w:gutter="0"/>
          <w:cols w:space="708"/>
          <w:docGrid w:linePitch="360"/>
        </w:sectPr>
      </w:pPr>
    </w:p>
    <w:p w14:paraId="7FD43EBA" w14:textId="62B02A1F"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r w:rsidRPr="00872168">
        <w:rPr>
          <w:sz w:val="22"/>
          <w:szCs w:val="22"/>
        </w:rPr>
        <w:t>[</w:t>
      </w:r>
      <w:r w:rsidRPr="00872168">
        <w:rPr>
          <w:sz w:val="22"/>
          <w:szCs w:val="22"/>
          <w:highlight w:val="yellow"/>
        </w:rPr>
        <w:t>Name</w:t>
      </w:r>
      <w:r w:rsidRPr="00872168">
        <w:rPr>
          <w:sz w:val="22"/>
          <w:szCs w:val="22"/>
        </w:rPr>
        <w:t>]</w:t>
      </w:r>
      <w:r w:rsidRPr="00872168">
        <w:rPr>
          <w:sz w:val="22"/>
          <w:szCs w:val="22"/>
        </w:rPr>
        <w:br/>
        <w:t>[</w:t>
      </w:r>
      <w:r w:rsidRPr="00872168">
        <w:rPr>
          <w:sz w:val="22"/>
          <w:szCs w:val="22"/>
          <w:highlight w:val="yellow"/>
        </w:rPr>
        <w:t>Principal/CEO, college name</w:t>
      </w:r>
      <w:r w:rsidRPr="00872168">
        <w:rPr>
          <w:sz w:val="22"/>
          <w:szCs w:val="22"/>
        </w:rPr>
        <w:t>]</w:t>
      </w:r>
    </w:p>
    <w:p w14:paraId="63581F42" w14:textId="77777777" w:rsidR="00F71717" w:rsidRPr="00872168" w:rsidRDefault="00F71717" w:rsidP="00F71717">
      <w:pPr>
        <w:spacing w:after="240"/>
        <w:jc w:val="both"/>
        <w:rPr>
          <w:sz w:val="22"/>
          <w:szCs w:val="22"/>
        </w:rPr>
        <w:sectPr w:rsidR="00F71717" w:rsidRPr="00872168" w:rsidSect="00F71717">
          <w:type w:val="continuous"/>
          <w:pgSz w:w="11906" w:h="16838"/>
          <w:pgMar w:top="1440" w:right="1440" w:bottom="1440" w:left="1440" w:header="2211" w:footer="708" w:gutter="0"/>
          <w:cols w:space="708"/>
          <w:docGrid w:linePitch="360"/>
        </w:sectPr>
      </w:pPr>
    </w:p>
    <w:p w14:paraId="438DACEA" w14:textId="4191C73A" w:rsidR="00F71717" w:rsidRPr="00872168" w:rsidRDefault="00F71717" w:rsidP="00F71717">
      <w:pPr>
        <w:spacing w:after="240"/>
        <w:jc w:val="both"/>
        <w:rPr>
          <w:sz w:val="22"/>
          <w:szCs w:val="22"/>
        </w:rPr>
      </w:pPr>
    </w:p>
    <w:sectPr w:rsidR="00F71717" w:rsidRPr="00872168" w:rsidSect="00F71717">
      <w:type w:val="continuous"/>
      <w:pgSz w:w="11906" w:h="16838"/>
      <w:pgMar w:top="1440" w:right="1440" w:bottom="1440" w:left="1440" w:header="221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67A8" w14:textId="77777777" w:rsidR="00EE65DE" w:rsidRDefault="00EE65DE" w:rsidP="000F6C0E">
      <w:r>
        <w:separator/>
      </w:r>
    </w:p>
  </w:endnote>
  <w:endnote w:type="continuationSeparator" w:id="0">
    <w:p w14:paraId="1D4D9E95" w14:textId="77777777" w:rsidR="00EE65DE" w:rsidRDefault="00EE65DE" w:rsidP="000F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AE53C76-0696-494F-B8CD-A28BD2972960}"/>
    <w:embedBold r:id="rId2" w:fontKey="{C3A10F3E-D07C-4554-B360-CDF42F3F3F9F}"/>
    <w:embedItalic r:id="rId3" w:fontKey="{65EA21E0-4398-4E72-AC60-39B540A4ADA9}"/>
    <w:embedBoldItalic r:id="rId4" w:fontKey="{69DC2A80-76F3-4D7D-A295-84F9D5AC09FC}"/>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embedRegular r:id="rId5" w:fontKey="{36277660-3A50-40B4-8883-15168EBC3B90}"/>
    <w:embedBold r:id="rId6" w:fontKey="{ECC8D8BF-4206-4271-959E-C789904A0AA7}"/>
    <w:embedItalic r:id="rId7" w:fontKey="{EEAD3DD6-2C3A-468E-8D45-E67B0F1B3A22}"/>
    <w:embedBoldItalic r:id="rId8" w:fontKey="{B3C7A53A-A5AC-47E1-BF48-48B63928F221}"/>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4A02C3AF-664E-4DE1-8403-8F71543EFC01}"/>
  </w:font>
  <w:font w:name="Calibri Light">
    <w:panose1 w:val="020F0302020204030204"/>
    <w:charset w:val="00"/>
    <w:family w:val="swiss"/>
    <w:pitch w:val="variable"/>
    <w:sig w:usb0="E4002EFF" w:usb1="C200247B" w:usb2="00000009" w:usb3="00000000" w:csb0="000001FF" w:csb1="00000000"/>
    <w:embedRegular r:id="rId10" w:fontKey="{518B4A4E-F06F-472C-AE30-D87FABC193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2D860" w14:textId="77777777" w:rsidR="00EE65DE" w:rsidRDefault="00EE65DE" w:rsidP="000F6C0E">
      <w:r>
        <w:separator/>
      </w:r>
    </w:p>
  </w:footnote>
  <w:footnote w:type="continuationSeparator" w:id="0">
    <w:p w14:paraId="7FEB6D37" w14:textId="77777777" w:rsidR="00EE65DE" w:rsidRDefault="00EE65DE" w:rsidP="000F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ED76" w14:textId="77777777" w:rsidR="00F71717" w:rsidRDefault="00F71717">
    <w:pPr>
      <w:pStyle w:val="Header"/>
    </w:pPr>
    <w:r>
      <w:rPr>
        <w:noProof/>
      </w:rPr>
      <mc:AlternateContent>
        <mc:Choice Requires="wpg">
          <w:drawing>
            <wp:anchor distT="0" distB="0" distL="114300" distR="114300" simplePos="0" relativeHeight="251658245" behindDoc="0" locked="0" layoutInCell="1" allowOverlap="1" wp14:anchorId="33D0C055" wp14:editId="6A6F3B11">
              <wp:simplePos x="0" y="0"/>
              <wp:positionH relativeFrom="column">
                <wp:posOffset>-916305</wp:posOffset>
              </wp:positionH>
              <wp:positionV relativeFrom="paragraph">
                <wp:posOffset>-1403985</wp:posOffset>
              </wp:positionV>
              <wp:extent cx="7559675" cy="1657350"/>
              <wp:effectExtent l="0" t="0" r="0" b="6350"/>
              <wp:wrapSquare wrapText="bothSides"/>
              <wp:docPr id="1275251234" name="Group 1275251234"/>
              <wp:cNvGraphicFramePr/>
              <a:graphic xmlns:a="http://schemas.openxmlformats.org/drawingml/2006/main">
                <a:graphicData uri="http://schemas.microsoft.com/office/word/2010/wordprocessingGroup">
                  <wpg:wgp>
                    <wpg:cNvGrpSpPr/>
                    <wpg:grpSpPr>
                      <a:xfrm>
                        <a:off x="0" y="0"/>
                        <a:ext cx="7559675" cy="1657350"/>
                        <a:chOff x="-1906" y="0"/>
                        <a:chExt cx="7560325" cy="1657350"/>
                      </a:xfrm>
                    </wpg:grpSpPr>
                    <wps:wsp>
                      <wps:cNvPr id="674390902" name="Rectangle 674390902"/>
                      <wps:cNvSpPr/>
                      <wps:spPr>
                        <a:xfrm>
                          <a:off x="-1906" y="0"/>
                          <a:ext cx="7560325" cy="1657350"/>
                        </a:xfrm>
                        <a:prstGeom prst="rect">
                          <a:avLst/>
                        </a:prstGeom>
                        <a:solidFill>
                          <a:srgbClr val="FFF5E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5140293" name="Picture 315140293" descr="A purple and yellow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00" y="361950"/>
                          <a:ext cx="2370455"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C435026">
            <v:group id="Group 1275251234" style="position:absolute;margin-left:-72.15pt;margin-top:-110.55pt;width:595.25pt;height:130.5pt;z-index:251658245;mso-width-relative:margin;mso-height-relative:margin" coordsize="75603,16573" coordorigin="-19" o:spid="_x0000_s1026" w14:anchorId="72666BD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">
              <v:rect id="Rectangle 674390902" style="position:absolute;left:-19;width:75603;height:16573;visibility:visible;mso-wrap-style:square;v-text-anchor:middle" o:spid="_x0000_s1027" fillcolor="#fff5e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15140293" style="position:absolute;left:47625;top:3619;width:23704;height:9144;visibility:visible;mso-wrap-style:square" alt="A purple and yellow 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">
                <v:imagedata o:title="A purple and yellow logo&#10;&#10;Description automatically generated" r:id="rId2"/>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F23D" w14:textId="77777777" w:rsidR="00F71717" w:rsidRDefault="00F71717">
    <w:pPr>
      <w:pStyle w:val="Header"/>
    </w:pPr>
    <w:r>
      <w:rPr>
        <w:noProof/>
      </w:rPr>
      <w:drawing>
        <wp:anchor distT="0" distB="0" distL="114300" distR="114300" simplePos="0" relativeHeight="251658244" behindDoc="0" locked="0" layoutInCell="1" allowOverlap="1" wp14:anchorId="3EC21260" wp14:editId="3647B3D5">
          <wp:simplePos x="0" y="0"/>
          <wp:positionH relativeFrom="column">
            <wp:posOffset>4106545</wp:posOffset>
          </wp:positionH>
          <wp:positionV relativeFrom="paragraph">
            <wp:posOffset>-750766</wp:posOffset>
          </wp:positionV>
          <wp:extent cx="2005330" cy="773430"/>
          <wp:effectExtent l="0" t="0" r="1270" b="1270"/>
          <wp:wrapSquare wrapText="bothSides"/>
          <wp:docPr id="5" name="Picture 5"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17A0" w14:textId="11E651B3" w:rsidR="007429DE" w:rsidRDefault="00AC0474">
    <w:pPr>
      <w:pStyle w:val="Header"/>
    </w:pPr>
    <w:r>
      <w:rPr>
        <w:noProof/>
      </w:rPr>
      <mc:AlternateContent>
        <mc:Choice Requires="wps">
          <w:drawing>
            <wp:anchor distT="0" distB="0" distL="114300" distR="114300" simplePos="0" relativeHeight="251658241" behindDoc="0" locked="0" layoutInCell="1" allowOverlap="1" wp14:anchorId="4BD8FE98" wp14:editId="6E4932C5">
              <wp:simplePos x="0" y="0"/>
              <wp:positionH relativeFrom="column">
                <wp:posOffset>-914400</wp:posOffset>
              </wp:positionH>
              <wp:positionV relativeFrom="paragraph">
                <wp:posOffset>-1403985</wp:posOffset>
              </wp:positionV>
              <wp:extent cx="7559675" cy="1657350"/>
              <wp:effectExtent l="0" t="0" r="0" b="6350"/>
              <wp:wrapSquare wrapText="bothSides"/>
              <wp:docPr id="1" name="Rectangle 1"/>
              <wp:cNvGraphicFramePr/>
              <a:graphic xmlns:a="http://schemas.openxmlformats.org/drawingml/2006/main">
                <a:graphicData uri="http://schemas.microsoft.com/office/word/2010/wordprocessingShape">
                  <wps:wsp>
                    <wps:cNvSpPr/>
                    <wps:spPr>
                      <a:xfrm>
                        <a:off x="0" y="0"/>
                        <a:ext cx="7559675" cy="1657350"/>
                      </a:xfrm>
                      <a:prstGeom prst="rect">
                        <a:avLst/>
                      </a:prstGeom>
                      <a:solidFill>
                        <a:srgbClr val="FFF5E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BAE28C9">
            <v:rect id="Rectangle 1" style="position:absolute;margin-left:-1in;margin-top:-110.55pt;width:595.25pt;height:130.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f5e5" stroked="f" strokeweight="1pt" w14:anchorId="01021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">
              <w10:wrap type="square"/>
            </v:rect>
          </w:pict>
        </mc:Fallback>
      </mc:AlternateContent>
    </w:r>
    <w:r>
      <w:rPr>
        <w:noProof/>
      </w:rPr>
      <w:drawing>
        <wp:anchor distT="0" distB="0" distL="114300" distR="114300" simplePos="0" relativeHeight="251658243" behindDoc="0" locked="0" layoutInCell="1" allowOverlap="1" wp14:anchorId="49A0FB90" wp14:editId="1B3B295F">
          <wp:simplePos x="0" y="0"/>
          <wp:positionH relativeFrom="column">
            <wp:posOffset>5309235</wp:posOffset>
          </wp:positionH>
          <wp:positionV relativeFrom="paragraph">
            <wp:posOffset>-1040130</wp:posOffset>
          </wp:positionV>
          <wp:extent cx="908685" cy="911860"/>
          <wp:effectExtent l="0" t="0" r="5715" b="2540"/>
          <wp:wrapSquare wrapText="bothSides"/>
          <wp:docPr id="1465020124" name="Picture 14650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08685" cy="911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24407DE" wp14:editId="53522F13">
          <wp:simplePos x="0" y="0"/>
          <wp:positionH relativeFrom="column">
            <wp:posOffset>3848100</wp:posOffset>
          </wp:positionH>
          <wp:positionV relativeFrom="paragraph">
            <wp:posOffset>-751205</wp:posOffset>
          </wp:positionV>
          <wp:extent cx="1137920" cy="328930"/>
          <wp:effectExtent l="0" t="0" r="5080" b="1270"/>
          <wp:wrapSquare wrapText="bothSides"/>
          <wp:docPr id="58210525" name="Picture 58210525"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lu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7920" cy="32893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AEBF" w14:textId="77777777" w:rsidR="000F6C0E" w:rsidRDefault="007429DE">
    <w:pPr>
      <w:pStyle w:val="Header"/>
    </w:pPr>
    <w:r>
      <w:rPr>
        <w:noProof/>
      </w:rPr>
      <w:drawing>
        <wp:anchor distT="0" distB="0" distL="114300" distR="114300" simplePos="0" relativeHeight="251658240" behindDoc="0" locked="0" layoutInCell="1" allowOverlap="1" wp14:anchorId="7A8602B5" wp14:editId="740884A0">
          <wp:simplePos x="0" y="0"/>
          <wp:positionH relativeFrom="column">
            <wp:posOffset>4106545</wp:posOffset>
          </wp:positionH>
          <wp:positionV relativeFrom="paragraph">
            <wp:posOffset>-750766</wp:posOffset>
          </wp:positionV>
          <wp:extent cx="2005330" cy="773430"/>
          <wp:effectExtent l="0" t="0" r="1270" b="1270"/>
          <wp:wrapSquare wrapText="bothSides"/>
          <wp:docPr id="913943594" name="Picture 913943594"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5330" cy="7734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B1202"/>
    <w:multiLevelType w:val="hybridMultilevel"/>
    <w:tmpl w:val="371ED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83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74"/>
    <w:rsid w:val="00000BF7"/>
    <w:rsid w:val="0001105F"/>
    <w:rsid w:val="00013E2F"/>
    <w:rsid w:val="000153AC"/>
    <w:rsid w:val="000277DA"/>
    <w:rsid w:val="00035693"/>
    <w:rsid w:val="00043B70"/>
    <w:rsid w:val="00045F8A"/>
    <w:rsid w:val="00046D93"/>
    <w:rsid w:val="00064350"/>
    <w:rsid w:val="00064E07"/>
    <w:rsid w:val="00065340"/>
    <w:rsid w:val="00066083"/>
    <w:rsid w:val="000668EF"/>
    <w:rsid w:val="000739D7"/>
    <w:rsid w:val="00076A81"/>
    <w:rsid w:val="0008585C"/>
    <w:rsid w:val="00090BFB"/>
    <w:rsid w:val="000948ED"/>
    <w:rsid w:val="00094C5E"/>
    <w:rsid w:val="00096494"/>
    <w:rsid w:val="00097F8E"/>
    <w:rsid w:val="000A2DAC"/>
    <w:rsid w:val="000A6080"/>
    <w:rsid w:val="000B341F"/>
    <w:rsid w:val="000B6D51"/>
    <w:rsid w:val="000B7D6B"/>
    <w:rsid w:val="000E3A14"/>
    <w:rsid w:val="000E4D8A"/>
    <w:rsid w:val="000F0F94"/>
    <w:rsid w:val="000F6C0E"/>
    <w:rsid w:val="00110A25"/>
    <w:rsid w:val="001112CD"/>
    <w:rsid w:val="00112745"/>
    <w:rsid w:val="001144C4"/>
    <w:rsid w:val="00115CEF"/>
    <w:rsid w:val="0012134F"/>
    <w:rsid w:val="00123B67"/>
    <w:rsid w:val="001259A9"/>
    <w:rsid w:val="00130478"/>
    <w:rsid w:val="00136689"/>
    <w:rsid w:val="00137057"/>
    <w:rsid w:val="001410A3"/>
    <w:rsid w:val="001456C0"/>
    <w:rsid w:val="00153F9F"/>
    <w:rsid w:val="00162C34"/>
    <w:rsid w:val="001651B7"/>
    <w:rsid w:val="00165E2B"/>
    <w:rsid w:val="00166284"/>
    <w:rsid w:val="00170F5B"/>
    <w:rsid w:val="0018275F"/>
    <w:rsid w:val="0018450B"/>
    <w:rsid w:val="00187079"/>
    <w:rsid w:val="00193A9B"/>
    <w:rsid w:val="001A0A47"/>
    <w:rsid w:val="001A263C"/>
    <w:rsid w:val="001A4AE9"/>
    <w:rsid w:val="001A50A9"/>
    <w:rsid w:val="001A648D"/>
    <w:rsid w:val="001B16F6"/>
    <w:rsid w:val="001B22D6"/>
    <w:rsid w:val="001B546F"/>
    <w:rsid w:val="001C2EE9"/>
    <w:rsid w:val="001C6D5B"/>
    <w:rsid w:val="001D2831"/>
    <w:rsid w:val="001D2E6C"/>
    <w:rsid w:val="001D4B15"/>
    <w:rsid w:val="001D5614"/>
    <w:rsid w:val="001D56BC"/>
    <w:rsid w:val="001E122A"/>
    <w:rsid w:val="001E2C23"/>
    <w:rsid w:val="001E61EA"/>
    <w:rsid w:val="001E744A"/>
    <w:rsid w:val="001F03A6"/>
    <w:rsid w:val="001F3D0D"/>
    <w:rsid w:val="001F6B36"/>
    <w:rsid w:val="00203732"/>
    <w:rsid w:val="0020783B"/>
    <w:rsid w:val="00216274"/>
    <w:rsid w:val="00216F42"/>
    <w:rsid w:val="00230F6D"/>
    <w:rsid w:val="00231412"/>
    <w:rsid w:val="00236D09"/>
    <w:rsid w:val="002547E0"/>
    <w:rsid w:val="00260124"/>
    <w:rsid w:val="00275362"/>
    <w:rsid w:val="00276772"/>
    <w:rsid w:val="00277EB6"/>
    <w:rsid w:val="0028553F"/>
    <w:rsid w:val="002905CC"/>
    <w:rsid w:val="0029083D"/>
    <w:rsid w:val="00291F28"/>
    <w:rsid w:val="0029414F"/>
    <w:rsid w:val="002B0AD4"/>
    <w:rsid w:val="002B3A84"/>
    <w:rsid w:val="002C0C7B"/>
    <w:rsid w:val="002D26F8"/>
    <w:rsid w:val="002D4E48"/>
    <w:rsid w:val="002D61A0"/>
    <w:rsid w:val="002E49F6"/>
    <w:rsid w:val="002E51CF"/>
    <w:rsid w:val="002E5E49"/>
    <w:rsid w:val="002E6926"/>
    <w:rsid w:val="002F041C"/>
    <w:rsid w:val="002F2F56"/>
    <w:rsid w:val="002F750A"/>
    <w:rsid w:val="00303A15"/>
    <w:rsid w:val="00305E40"/>
    <w:rsid w:val="00321BC1"/>
    <w:rsid w:val="00321F9B"/>
    <w:rsid w:val="00324725"/>
    <w:rsid w:val="00326CD8"/>
    <w:rsid w:val="00331122"/>
    <w:rsid w:val="00334A21"/>
    <w:rsid w:val="0034698E"/>
    <w:rsid w:val="00347871"/>
    <w:rsid w:val="00350D2B"/>
    <w:rsid w:val="00352EA7"/>
    <w:rsid w:val="00356B16"/>
    <w:rsid w:val="003627E2"/>
    <w:rsid w:val="003658C9"/>
    <w:rsid w:val="00365953"/>
    <w:rsid w:val="00365C29"/>
    <w:rsid w:val="00370F94"/>
    <w:rsid w:val="00371F84"/>
    <w:rsid w:val="003723E3"/>
    <w:rsid w:val="00383FE9"/>
    <w:rsid w:val="00385AD5"/>
    <w:rsid w:val="003876D0"/>
    <w:rsid w:val="00390CED"/>
    <w:rsid w:val="00392BD7"/>
    <w:rsid w:val="0039513E"/>
    <w:rsid w:val="00396668"/>
    <w:rsid w:val="00397A81"/>
    <w:rsid w:val="003A5A50"/>
    <w:rsid w:val="003B211F"/>
    <w:rsid w:val="003B3215"/>
    <w:rsid w:val="003B3226"/>
    <w:rsid w:val="003B6E0D"/>
    <w:rsid w:val="003D34E2"/>
    <w:rsid w:val="003D3EB5"/>
    <w:rsid w:val="003D6D42"/>
    <w:rsid w:val="003E2F79"/>
    <w:rsid w:val="003E432A"/>
    <w:rsid w:val="003E52F4"/>
    <w:rsid w:val="003F1AD5"/>
    <w:rsid w:val="003F74F4"/>
    <w:rsid w:val="004057D9"/>
    <w:rsid w:val="00407D8F"/>
    <w:rsid w:val="00410604"/>
    <w:rsid w:val="004117E4"/>
    <w:rsid w:val="00414682"/>
    <w:rsid w:val="00417F20"/>
    <w:rsid w:val="0042024E"/>
    <w:rsid w:val="00424260"/>
    <w:rsid w:val="00444889"/>
    <w:rsid w:val="00453F38"/>
    <w:rsid w:val="004615EA"/>
    <w:rsid w:val="00462983"/>
    <w:rsid w:val="00462C0E"/>
    <w:rsid w:val="00463945"/>
    <w:rsid w:val="00470846"/>
    <w:rsid w:val="004710AF"/>
    <w:rsid w:val="00480111"/>
    <w:rsid w:val="00481818"/>
    <w:rsid w:val="00484CE3"/>
    <w:rsid w:val="00493C43"/>
    <w:rsid w:val="00494D9D"/>
    <w:rsid w:val="004A3EDC"/>
    <w:rsid w:val="004A6303"/>
    <w:rsid w:val="004A69AE"/>
    <w:rsid w:val="004B4FBC"/>
    <w:rsid w:val="004B589E"/>
    <w:rsid w:val="004C762B"/>
    <w:rsid w:val="004D00D3"/>
    <w:rsid w:val="004D3467"/>
    <w:rsid w:val="004E1B17"/>
    <w:rsid w:val="004E5556"/>
    <w:rsid w:val="004E6132"/>
    <w:rsid w:val="004E7235"/>
    <w:rsid w:val="005142BF"/>
    <w:rsid w:val="00515869"/>
    <w:rsid w:val="00534712"/>
    <w:rsid w:val="00536B83"/>
    <w:rsid w:val="005431B7"/>
    <w:rsid w:val="00547AC6"/>
    <w:rsid w:val="0056133C"/>
    <w:rsid w:val="00563C34"/>
    <w:rsid w:val="00571A7A"/>
    <w:rsid w:val="0058504E"/>
    <w:rsid w:val="00594ED1"/>
    <w:rsid w:val="00594F83"/>
    <w:rsid w:val="005A3010"/>
    <w:rsid w:val="005B0616"/>
    <w:rsid w:val="005B0C30"/>
    <w:rsid w:val="005C4579"/>
    <w:rsid w:val="005C7EA4"/>
    <w:rsid w:val="005E1C14"/>
    <w:rsid w:val="005E2E53"/>
    <w:rsid w:val="005F35C2"/>
    <w:rsid w:val="005F5B5A"/>
    <w:rsid w:val="006009C0"/>
    <w:rsid w:val="00600C5E"/>
    <w:rsid w:val="00602B6A"/>
    <w:rsid w:val="00606D3E"/>
    <w:rsid w:val="00607CF0"/>
    <w:rsid w:val="00611A83"/>
    <w:rsid w:val="00631023"/>
    <w:rsid w:val="00640DF2"/>
    <w:rsid w:val="00645CCE"/>
    <w:rsid w:val="00656561"/>
    <w:rsid w:val="00670A38"/>
    <w:rsid w:val="00683F9A"/>
    <w:rsid w:val="00691861"/>
    <w:rsid w:val="006919DF"/>
    <w:rsid w:val="00692EC3"/>
    <w:rsid w:val="00693517"/>
    <w:rsid w:val="0069377B"/>
    <w:rsid w:val="00695DC7"/>
    <w:rsid w:val="006A7E80"/>
    <w:rsid w:val="006B7235"/>
    <w:rsid w:val="006C2F58"/>
    <w:rsid w:val="006D1C73"/>
    <w:rsid w:val="006D1CB0"/>
    <w:rsid w:val="006D2949"/>
    <w:rsid w:val="006D7001"/>
    <w:rsid w:val="006E230B"/>
    <w:rsid w:val="006E6405"/>
    <w:rsid w:val="006E6CDE"/>
    <w:rsid w:val="006E70F3"/>
    <w:rsid w:val="006F358D"/>
    <w:rsid w:val="006F4E68"/>
    <w:rsid w:val="00711836"/>
    <w:rsid w:val="00712FE8"/>
    <w:rsid w:val="00714769"/>
    <w:rsid w:val="00717E31"/>
    <w:rsid w:val="00727547"/>
    <w:rsid w:val="00732D9B"/>
    <w:rsid w:val="007429DE"/>
    <w:rsid w:val="007458F8"/>
    <w:rsid w:val="00745AB3"/>
    <w:rsid w:val="00746EA2"/>
    <w:rsid w:val="00750840"/>
    <w:rsid w:val="00754273"/>
    <w:rsid w:val="0077136F"/>
    <w:rsid w:val="00772E0A"/>
    <w:rsid w:val="0077513B"/>
    <w:rsid w:val="007803DF"/>
    <w:rsid w:val="007835C2"/>
    <w:rsid w:val="007975C7"/>
    <w:rsid w:val="007A02AD"/>
    <w:rsid w:val="007B08A4"/>
    <w:rsid w:val="007B633A"/>
    <w:rsid w:val="007B7CBC"/>
    <w:rsid w:val="007C1972"/>
    <w:rsid w:val="007C4AD7"/>
    <w:rsid w:val="007D3E69"/>
    <w:rsid w:val="007D5F26"/>
    <w:rsid w:val="007D5FF9"/>
    <w:rsid w:val="007D7C61"/>
    <w:rsid w:val="007E24CE"/>
    <w:rsid w:val="007E7C1E"/>
    <w:rsid w:val="007F00BF"/>
    <w:rsid w:val="007F28CE"/>
    <w:rsid w:val="007F4BC1"/>
    <w:rsid w:val="007F5591"/>
    <w:rsid w:val="007F607B"/>
    <w:rsid w:val="0080555E"/>
    <w:rsid w:val="00821E42"/>
    <w:rsid w:val="00827318"/>
    <w:rsid w:val="00841202"/>
    <w:rsid w:val="008448EB"/>
    <w:rsid w:val="00846D1B"/>
    <w:rsid w:val="00861612"/>
    <w:rsid w:val="00861A75"/>
    <w:rsid w:val="0086285E"/>
    <w:rsid w:val="00863AE7"/>
    <w:rsid w:val="008675AB"/>
    <w:rsid w:val="00867AB4"/>
    <w:rsid w:val="00872168"/>
    <w:rsid w:val="008744BD"/>
    <w:rsid w:val="00875409"/>
    <w:rsid w:val="00880CAB"/>
    <w:rsid w:val="0088685C"/>
    <w:rsid w:val="00887764"/>
    <w:rsid w:val="008941D3"/>
    <w:rsid w:val="008A3506"/>
    <w:rsid w:val="008A3EDA"/>
    <w:rsid w:val="008B0F23"/>
    <w:rsid w:val="008B2D8E"/>
    <w:rsid w:val="008B4F6D"/>
    <w:rsid w:val="008C59B2"/>
    <w:rsid w:val="008D2A1D"/>
    <w:rsid w:val="008D3C3B"/>
    <w:rsid w:val="008D71FC"/>
    <w:rsid w:val="008D7D07"/>
    <w:rsid w:val="008E24D1"/>
    <w:rsid w:val="008E277E"/>
    <w:rsid w:val="008E6741"/>
    <w:rsid w:val="008F0CBA"/>
    <w:rsid w:val="008F310A"/>
    <w:rsid w:val="008F3C6B"/>
    <w:rsid w:val="008F3D51"/>
    <w:rsid w:val="008F5811"/>
    <w:rsid w:val="008F76B2"/>
    <w:rsid w:val="0090101C"/>
    <w:rsid w:val="0090419C"/>
    <w:rsid w:val="00905243"/>
    <w:rsid w:val="00911BD1"/>
    <w:rsid w:val="0091573F"/>
    <w:rsid w:val="009343E7"/>
    <w:rsid w:val="00937689"/>
    <w:rsid w:val="0094486E"/>
    <w:rsid w:val="0095244D"/>
    <w:rsid w:val="00952A25"/>
    <w:rsid w:val="0095645F"/>
    <w:rsid w:val="00957B7A"/>
    <w:rsid w:val="00960032"/>
    <w:rsid w:val="009663DA"/>
    <w:rsid w:val="00966B2B"/>
    <w:rsid w:val="00970FDE"/>
    <w:rsid w:val="00972A3F"/>
    <w:rsid w:val="0097512A"/>
    <w:rsid w:val="00976EE8"/>
    <w:rsid w:val="0098157F"/>
    <w:rsid w:val="0098163C"/>
    <w:rsid w:val="00982F34"/>
    <w:rsid w:val="00987CD7"/>
    <w:rsid w:val="0099007C"/>
    <w:rsid w:val="009B066A"/>
    <w:rsid w:val="009B0CAD"/>
    <w:rsid w:val="009B3B1D"/>
    <w:rsid w:val="009B55B8"/>
    <w:rsid w:val="009C01BB"/>
    <w:rsid w:val="009C1E6C"/>
    <w:rsid w:val="009E6BEB"/>
    <w:rsid w:val="009F2835"/>
    <w:rsid w:val="009F353F"/>
    <w:rsid w:val="00A01A29"/>
    <w:rsid w:val="00A17551"/>
    <w:rsid w:val="00A2093F"/>
    <w:rsid w:val="00A23922"/>
    <w:rsid w:val="00A37AE8"/>
    <w:rsid w:val="00A37F44"/>
    <w:rsid w:val="00A41B05"/>
    <w:rsid w:val="00A43179"/>
    <w:rsid w:val="00A450EA"/>
    <w:rsid w:val="00A45AC9"/>
    <w:rsid w:val="00A45F90"/>
    <w:rsid w:val="00A53A18"/>
    <w:rsid w:val="00A54084"/>
    <w:rsid w:val="00A5626A"/>
    <w:rsid w:val="00A65A75"/>
    <w:rsid w:val="00A67BC0"/>
    <w:rsid w:val="00A70D17"/>
    <w:rsid w:val="00A7147E"/>
    <w:rsid w:val="00A72E8A"/>
    <w:rsid w:val="00A74061"/>
    <w:rsid w:val="00A84BEB"/>
    <w:rsid w:val="00A87FD7"/>
    <w:rsid w:val="00A91593"/>
    <w:rsid w:val="00A943F2"/>
    <w:rsid w:val="00AA20D6"/>
    <w:rsid w:val="00AA2804"/>
    <w:rsid w:val="00AA4B70"/>
    <w:rsid w:val="00AA6A85"/>
    <w:rsid w:val="00AA7969"/>
    <w:rsid w:val="00AB38FF"/>
    <w:rsid w:val="00AB58F2"/>
    <w:rsid w:val="00AC0474"/>
    <w:rsid w:val="00AC0635"/>
    <w:rsid w:val="00AC170B"/>
    <w:rsid w:val="00AC21DB"/>
    <w:rsid w:val="00AC398A"/>
    <w:rsid w:val="00AC439D"/>
    <w:rsid w:val="00AC4981"/>
    <w:rsid w:val="00AC695A"/>
    <w:rsid w:val="00AD02D6"/>
    <w:rsid w:val="00AD2E8C"/>
    <w:rsid w:val="00AD3067"/>
    <w:rsid w:val="00AD36A9"/>
    <w:rsid w:val="00AD5B97"/>
    <w:rsid w:val="00AD6AD5"/>
    <w:rsid w:val="00AE777D"/>
    <w:rsid w:val="00AF1DA8"/>
    <w:rsid w:val="00AF5061"/>
    <w:rsid w:val="00AF5533"/>
    <w:rsid w:val="00B030F4"/>
    <w:rsid w:val="00B04462"/>
    <w:rsid w:val="00B06088"/>
    <w:rsid w:val="00B0742A"/>
    <w:rsid w:val="00B10CFC"/>
    <w:rsid w:val="00B14F02"/>
    <w:rsid w:val="00B36B5C"/>
    <w:rsid w:val="00B456A0"/>
    <w:rsid w:val="00B6063E"/>
    <w:rsid w:val="00B637EC"/>
    <w:rsid w:val="00B708F2"/>
    <w:rsid w:val="00B80D0D"/>
    <w:rsid w:val="00B81A5A"/>
    <w:rsid w:val="00B83607"/>
    <w:rsid w:val="00B92B1D"/>
    <w:rsid w:val="00B9328A"/>
    <w:rsid w:val="00B970BB"/>
    <w:rsid w:val="00BA0B3E"/>
    <w:rsid w:val="00BB0B30"/>
    <w:rsid w:val="00BC053A"/>
    <w:rsid w:val="00BC316F"/>
    <w:rsid w:val="00BC62C2"/>
    <w:rsid w:val="00BC6A90"/>
    <w:rsid w:val="00BD3002"/>
    <w:rsid w:val="00BD4AE6"/>
    <w:rsid w:val="00BD692E"/>
    <w:rsid w:val="00BE0452"/>
    <w:rsid w:val="00BE10FC"/>
    <w:rsid w:val="00BE5C3F"/>
    <w:rsid w:val="00BF2217"/>
    <w:rsid w:val="00C00317"/>
    <w:rsid w:val="00C03DFF"/>
    <w:rsid w:val="00C07C99"/>
    <w:rsid w:val="00C07F34"/>
    <w:rsid w:val="00C2057A"/>
    <w:rsid w:val="00C21D9C"/>
    <w:rsid w:val="00C224F1"/>
    <w:rsid w:val="00C24505"/>
    <w:rsid w:val="00C31B88"/>
    <w:rsid w:val="00C375D1"/>
    <w:rsid w:val="00C37F53"/>
    <w:rsid w:val="00C46CF1"/>
    <w:rsid w:val="00C5067D"/>
    <w:rsid w:val="00C51250"/>
    <w:rsid w:val="00C5791F"/>
    <w:rsid w:val="00C63A55"/>
    <w:rsid w:val="00C675F7"/>
    <w:rsid w:val="00C84EC4"/>
    <w:rsid w:val="00C9279F"/>
    <w:rsid w:val="00C95275"/>
    <w:rsid w:val="00C9699B"/>
    <w:rsid w:val="00C9703C"/>
    <w:rsid w:val="00C975FD"/>
    <w:rsid w:val="00CA1BEB"/>
    <w:rsid w:val="00CA1FCF"/>
    <w:rsid w:val="00CA5E16"/>
    <w:rsid w:val="00CC0EF7"/>
    <w:rsid w:val="00CC7A94"/>
    <w:rsid w:val="00CD341D"/>
    <w:rsid w:val="00CD5E54"/>
    <w:rsid w:val="00CD750C"/>
    <w:rsid w:val="00CE1401"/>
    <w:rsid w:val="00CE3519"/>
    <w:rsid w:val="00CE43EF"/>
    <w:rsid w:val="00CE4FF9"/>
    <w:rsid w:val="00CE55C7"/>
    <w:rsid w:val="00CE5720"/>
    <w:rsid w:val="00CE76BF"/>
    <w:rsid w:val="00CF1FD0"/>
    <w:rsid w:val="00D060C8"/>
    <w:rsid w:val="00D151EF"/>
    <w:rsid w:val="00D2047F"/>
    <w:rsid w:val="00D223CE"/>
    <w:rsid w:val="00D25B4C"/>
    <w:rsid w:val="00D36270"/>
    <w:rsid w:val="00D404EE"/>
    <w:rsid w:val="00D44665"/>
    <w:rsid w:val="00D4588B"/>
    <w:rsid w:val="00D52D65"/>
    <w:rsid w:val="00D550D7"/>
    <w:rsid w:val="00D72BCB"/>
    <w:rsid w:val="00D75A5C"/>
    <w:rsid w:val="00D91541"/>
    <w:rsid w:val="00D91D29"/>
    <w:rsid w:val="00DA236F"/>
    <w:rsid w:val="00DA3429"/>
    <w:rsid w:val="00DC3EE8"/>
    <w:rsid w:val="00DD3293"/>
    <w:rsid w:val="00DD3CFB"/>
    <w:rsid w:val="00DE395F"/>
    <w:rsid w:val="00DE6474"/>
    <w:rsid w:val="00DF13DF"/>
    <w:rsid w:val="00E067B4"/>
    <w:rsid w:val="00E1134B"/>
    <w:rsid w:val="00E15C9A"/>
    <w:rsid w:val="00E15CFF"/>
    <w:rsid w:val="00E16778"/>
    <w:rsid w:val="00E16BB9"/>
    <w:rsid w:val="00E2273C"/>
    <w:rsid w:val="00E3027D"/>
    <w:rsid w:val="00E3427D"/>
    <w:rsid w:val="00E35BAB"/>
    <w:rsid w:val="00E364C3"/>
    <w:rsid w:val="00E36612"/>
    <w:rsid w:val="00E36E28"/>
    <w:rsid w:val="00E448A9"/>
    <w:rsid w:val="00E46899"/>
    <w:rsid w:val="00E509E9"/>
    <w:rsid w:val="00E73A84"/>
    <w:rsid w:val="00E77E55"/>
    <w:rsid w:val="00E81590"/>
    <w:rsid w:val="00E836FC"/>
    <w:rsid w:val="00E91099"/>
    <w:rsid w:val="00E94FF1"/>
    <w:rsid w:val="00E95BA3"/>
    <w:rsid w:val="00E963B8"/>
    <w:rsid w:val="00EA7817"/>
    <w:rsid w:val="00EB3C78"/>
    <w:rsid w:val="00EB4BB0"/>
    <w:rsid w:val="00EC1FDA"/>
    <w:rsid w:val="00EC57E4"/>
    <w:rsid w:val="00ED38BD"/>
    <w:rsid w:val="00EE09A3"/>
    <w:rsid w:val="00EE2238"/>
    <w:rsid w:val="00EE2B85"/>
    <w:rsid w:val="00EE65DE"/>
    <w:rsid w:val="00EF5C7C"/>
    <w:rsid w:val="00F001A8"/>
    <w:rsid w:val="00F007DA"/>
    <w:rsid w:val="00F011C7"/>
    <w:rsid w:val="00F02BC8"/>
    <w:rsid w:val="00F06F4E"/>
    <w:rsid w:val="00F1498F"/>
    <w:rsid w:val="00F242C7"/>
    <w:rsid w:val="00F34EDD"/>
    <w:rsid w:val="00F34F36"/>
    <w:rsid w:val="00F37CE3"/>
    <w:rsid w:val="00F43B36"/>
    <w:rsid w:val="00F460CE"/>
    <w:rsid w:val="00F46C42"/>
    <w:rsid w:val="00F50C21"/>
    <w:rsid w:val="00F542B7"/>
    <w:rsid w:val="00F63D92"/>
    <w:rsid w:val="00F66B1D"/>
    <w:rsid w:val="00F67009"/>
    <w:rsid w:val="00F67341"/>
    <w:rsid w:val="00F71717"/>
    <w:rsid w:val="00F74C93"/>
    <w:rsid w:val="00FA4EEB"/>
    <w:rsid w:val="00FA7D41"/>
    <w:rsid w:val="00FB1BC0"/>
    <w:rsid w:val="00FC5D1F"/>
    <w:rsid w:val="00FC704E"/>
    <w:rsid w:val="00FE01D9"/>
    <w:rsid w:val="00FE5A89"/>
    <w:rsid w:val="00FE70C7"/>
    <w:rsid w:val="00FF23C3"/>
    <w:rsid w:val="00FF5547"/>
    <w:rsid w:val="02EF4530"/>
    <w:rsid w:val="16C68D37"/>
    <w:rsid w:val="18F2DD41"/>
    <w:rsid w:val="263BCCA0"/>
    <w:rsid w:val="42D95387"/>
    <w:rsid w:val="53001987"/>
    <w:rsid w:val="671299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74A0"/>
  <w15:chartTrackingRefBased/>
  <w15:docId w15:val="{717C673A-3BD8-4252-8041-F74E1879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A"/>
    <w:rPr>
      <w:rFonts w:ascii="Nunito" w:hAnsi="Nunito"/>
    </w:rPr>
  </w:style>
  <w:style w:type="paragraph" w:styleId="Heading1">
    <w:name w:val="heading 1"/>
    <w:basedOn w:val="Normal"/>
    <w:next w:val="Normal"/>
    <w:link w:val="Heading1Char"/>
    <w:uiPriority w:val="9"/>
    <w:qFormat/>
    <w:rsid w:val="00A5626A"/>
    <w:pPr>
      <w:keepNext/>
      <w:keepLines/>
      <w:spacing w:before="240"/>
      <w:outlineLvl w:val="0"/>
    </w:pPr>
    <w:rPr>
      <w:rFonts w:eastAsiaTheme="majorEastAsia" w:cstheme="majorBidi"/>
      <w:b/>
      <w:color w:val="8B175D"/>
      <w:sz w:val="32"/>
      <w:szCs w:val="32"/>
    </w:rPr>
  </w:style>
  <w:style w:type="paragraph" w:styleId="Heading2">
    <w:name w:val="heading 2"/>
    <w:basedOn w:val="Normal"/>
    <w:next w:val="Normal"/>
    <w:link w:val="Heading2Char"/>
    <w:uiPriority w:val="9"/>
    <w:unhideWhenUsed/>
    <w:qFormat/>
    <w:rsid w:val="00A5626A"/>
    <w:pPr>
      <w:keepNext/>
      <w:keepLines/>
      <w:spacing w:before="40"/>
      <w:outlineLvl w:val="1"/>
    </w:pPr>
    <w:rPr>
      <w:rFonts w:eastAsiaTheme="majorEastAsia" w:cstheme="majorBidi"/>
      <w:b/>
      <w:color w:val="2A265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0E"/>
    <w:pPr>
      <w:tabs>
        <w:tab w:val="center" w:pos="4513"/>
        <w:tab w:val="right" w:pos="9026"/>
      </w:tabs>
    </w:pPr>
  </w:style>
  <w:style w:type="character" w:customStyle="1" w:styleId="HeaderChar">
    <w:name w:val="Header Char"/>
    <w:basedOn w:val="DefaultParagraphFont"/>
    <w:link w:val="Header"/>
    <w:uiPriority w:val="99"/>
    <w:rsid w:val="000F6C0E"/>
  </w:style>
  <w:style w:type="paragraph" w:styleId="Footer">
    <w:name w:val="footer"/>
    <w:basedOn w:val="Normal"/>
    <w:link w:val="FooterChar"/>
    <w:uiPriority w:val="99"/>
    <w:unhideWhenUsed/>
    <w:rsid w:val="000F6C0E"/>
    <w:pPr>
      <w:tabs>
        <w:tab w:val="center" w:pos="4513"/>
        <w:tab w:val="right" w:pos="9026"/>
      </w:tabs>
    </w:pPr>
  </w:style>
  <w:style w:type="character" w:customStyle="1" w:styleId="FooterChar">
    <w:name w:val="Footer Char"/>
    <w:basedOn w:val="DefaultParagraphFont"/>
    <w:link w:val="Footer"/>
    <w:uiPriority w:val="99"/>
    <w:rsid w:val="000F6C0E"/>
  </w:style>
  <w:style w:type="character" w:customStyle="1" w:styleId="Heading1Char">
    <w:name w:val="Heading 1 Char"/>
    <w:basedOn w:val="DefaultParagraphFont"/>
    <w:link w:val="Heading1"/>
    <w:uiPriority w:val="9"/>
    <w:rsid w:val="00A5626A"/>
    <w:rPr>
      <w:rFonts w:ascii="Nunito" w:eastAsiaTheme="majorEastAsia" w:hAnsi="Nunito" w:cstheme="majorBidi"/>
      <w:b/>
      <w:color w:val="8B175D"/>
      <w:sz w:val="32"/>
      <w:szCs w:val="32"/>
    </w:rPr>
  </w:style>
  <w:style w:type="character" w:customStyle="1" w:styleId="Heading2Char">
    <w:name w:val="Heading 2 Char"/>
    <w:basedOn w:val="DefaultParagraphFont"/>
    <w:link w:val="Heading2"/>
    <w:uiPriority w:val="9"/>
    <w:rsid w:val="00A5626A"/>
    <w:rPr>
      <w:rFonts w:ascii="Nunito" w:eastAsiaTheme="majorEastAsia" w:hAnsi="Nunito" w:cstheme="majorBidi"/>
      <w:b/>
      <w:color w:val="2A265A"/>
      <w:sz w:val="26"/>
      <w:szCs w:val="26"/>
    </w:rPr>
  </w:style>
  <w:style w:type="paragraph" w:styleId="Title">
    <w:name w:val="Title"/>
    <w:basedOn w:val="Normal"/>
    <w:next w:val="Normal"/>
    <w:link w:val="TitleChar"/>
    <w:uiPriority w:val="10"/>
    <w:qFormat/>
    <w:rsid w:val="00A5626A"/>
    <w:pPr>
      <w:pBdr>
        <w:bottom w:val="single" w:sz="4" w:space="1" w:color="auto"/>
      </w:pBdr>
      <w:contextualSpacing/>
      <w:jc w:val="center"/>
    </w:pPr>
    <w:rPr>
      <w:rFonts w:eastAsiaTheme="majorEastAsia" w:cstheme="majorBidi"/>
      <w:b/>
      <w:color w:val="8B175D"/>
      <w:spacing w:val="-10"/>
      <w:kern w:val="28"/>
      <w:sz w:val="56"/>
      <w:szCs w:val="56"/>
    </w:rPr>
  </w:style>
  <w:style w:type="character" w:customStyle="1" w:styleId="TitleChar">
    <w:name w:val="Title Char"/>
    <w:basedOn w:val="DefaultParagraphFont"/>
    <w:link w:val="Title"/>
    <w:uiPriority w:val="10"/>
    <w:rsid w:val="00A5626A"/>
    <w:rPr>
      <w:rFonts w:ascii="Nunito" w:eastAsiaTheme="majorEastAsia" w:hAnsi="Nunito" w:cstheme="majorBidi"/>
      <w:b/>
      <w:color w:val="8B175D"/>
      <w:spacing w:val="-10"/>
      <w:kern w:val="28"/>
      <w:sz w:val="56"/>
      <w:szCs w:val="56"/>
    </w:rPr>
  </w:style>
  <w:style w:type="paragraph" w:styleId="Subtitle">
    <w:name w:val="Subtitle"/>
    <w:basedOn w:val="Normal"/>
    <w:next w:val="Normal"/>
    <w:link w:val="SubtitleChar"/>
    <w:uiPriority w:val="11"/>
    <w:qFormat/>
    <w:rsid w:val="000F6C0E"/>
    <w:pPr>
      <w:numPr>
        <w:ilvl w:val="1"/>
      </w:numPr>
      <w:spacing w:after="160"/>
    </w:pPr>
    <w:rPr>
      <w:rFonts w:eastAsiaTheme="minorEastAsia"/>
      <w:color w:val="8B175D"/>
      <w:spacing w:val="15"/>
      <w:sz w:val="22"/>
      <w:szCs w:val="22"/>
    </w:rPr>
  </w:style>
  <w:style w:type="character" w:customStyle="1" w:styleId="SubtitleChar">
    <w:name w:val="Subtitle Char"/>
    <w:basedOn w:val="DefaultParagraphFont"/>
    <w:link w:val="Subtitle"/>
    <w:uiPriority w:val="11"/>
    <w:rsid w:val="000F6C0E"/>
    <w:rPr>
      <w:rFonts w:ascii="Tahoma" w:eastAsiaTheme="minorEastAsia" w:hAnsi="Tahoma"/>
      <w:color w:val="8B175D"/>
      <w:spacing w:val="15"/>
      <w:sz w:val="22"/>
      <w:szCs w:val="22"/>
    </w:rPr>
  </w:style>
  <w:style w:type="table" w:styleId="TableGrid">
    <w:name w:val="Table Grid"/>
    <w:basedOn w:val="TableNormal"/>
    <w:uiPriority w:val="39"/>
    <w:rsid w:val="000F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58F2"/>
    <w:rPr>
      <w:color w:val="0563C1" w:themeColor="hyperlink"/>
      <w:u w:val="single"/>
    </w:rPr>
  </w:style>
  <w:style w:type="character" w:styleId="UnresolvedMention">
    <w:name w:val="Unresolved Mention"/>
    <w:basedOn w:val="DefaultParagraphFont"/>
    <w:uiPriority w:val="99"/>
    <w:semiHidden/>
    <w:unhideWhenUsed/>
    <w:rsid w:val="00AB58F2"/>
    <w:rPr>
      <w:color w:val="605E5C"/>
      <w:shd w:val="clear" w:color="auto" w:fill="E1DFDD"/>
    </w:rPr>
  </w:style>
  <w:style w:type="paragraph" w:styleId="Revision">
    <w:name w:val="Revision"/>
    <w:hidden/>
    <w:uiPriority w:val="99"/>
    <w:semiHidden/>
    <w:rsid w:val="00110A25"/>
    <w:rPr>
      <w:rFonts w:ascii="Nunito" w:hAnsi="Nunito"/>
    </w:rPr>
  </w:style>
  <w:style w:type="character" w:styleId="CommentReference">
    <w:name w:val="annotation reference"/>
    <w:basedOn w:val="DefaultParagraphFont"/>
    <w:uiPriority w:val="99"/>
    <w:semiHidden/>
    <w:unhideWhenUsed/>
    <w:rsid w:val="003E2F79"/>
    <w:rPr>
      <w:sz w:val="16"/>
      <w:szCs w:val="16"/>
    </w:rPr>
  </w:style>
  <w:style w:type="paragraph" w:styleId="CommentText">
    <w:name w:val="annotation text"/>
    <w:basedOn w:val="Normal"/>
    <w:link w:val="CommentTextChar"/>
    <w:uiPriority w:val="99"/>
    <w:unhideWhenUsed/>
    <w:rsid w:val="003E2F79"/>
    <w:rPr>
      <w:sz w:val="20"/>
      <w:szCs w:val="20"/>
    </w:rPr>
  </w:style>
  <w:style w:type="character" w:customStyle="1" w:styleId="CommentTextChar">
    <w:name w:val="Comment Text Char"/>
    <w:basedOn w:val="DefaultParagraphFont"/>
    <w:link w:val="CommentText"/>
    <w:uiPriority w:val="99"/>
    <w:rsid w:val="003E2F79"/>
    <w:rPr>
      <w:rFonts w:ascii="Nunito" w:hAnsi="Nunito"/>
      <w:sz w:val="20"/>
      <w:szCs w:val="20"/>
    </w:rPr>
  </w:style>
  <w:style w:type="paragraph" w:styleId="CommentSubject">
    <w:name w:val="annotation subject"/>
    <w:basedOn w:val="CommentText"/>
    <w:next w:val="CommentText"/>
    <w:link w:val="CommentSubjectChar"/>
    <w:uiPriority w:val="99"/>
    <w:semiHidden/>
    <w:unhideWhenUsed/>
    <w:rsid w:val="003E2F79"/>
    <w:rPr>
      <w:b/>
      <w:bCs/>
    </w:rPr>
  </w:style>
  <w:style w:type="character" w:customStyle="1" w:styleId="CommentSubjectChar">
    <w:name w:val="Comment Subject Char"/>
    <w:basedOn w:val="CommentTextChar"/>
    <w:link w:val="CommentSubject"/>
    <w:uiPriority w:val="99"/>
    <w:semiHidden/>
    <w:rsid w:val="003E2F79"/>
    <w:rPr>
      <w:rFonts w:ascii="Nunito" w:hAnsi="Nunito"/>
      <w:b/>
      <w:bCs/>
      <w:sz w:val="20"/>
      <w:szCs w:val="20"/>
    </w:rPr>
  </w:style>
  <w:style w:type="character" w:styleId="Mention">
    <w:name w:val="Mention"/>
    <w:basedOn w:val="DefaultParagraphFont"/>
    <w:uiPriority w:val="99"/>
    <w:unhideWhenUsed/>
    <w:rsid w:val="009815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specialistfe.com" TargetMode="Externa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esHanlon\Downloads\Natspec%20Letterhead%20Template%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b5685f-b05d-4038-bc06-ecf8778f9e5a">
      <Terms xmlns="http://schemas.microsoft.com/office/infopath/2007/PartnerControls"/>
    </lcf76f155ced4ddcb4097134ff3c332f>
    <TaxCatchAll xmlns="7e4519a4-87f8-44cf-9470-78dac5b61f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ED2D841C0C1D429DBA544438A497C8" ma:contentTypeVersion="19" ma:contentTypeDescription="Create a new document." ma:contentTypeScope="" ma:versionID="6913b21a2199400ca679d5ceb483c445">
  <xsd:schema xmlns:xsd="http://www.w3.org/2001/XMLSchema" xmlns:xs="http://www.w3.org/2001/XMLSchema" xmlns:p="http://schemas.microsoft.com/office/2006/metadata/properties" xmlns:ns2="52b5685f-b05d-4038-bc06-ecf8778f9e5a" xmlns:ns3="7e4519a4-87f8-44cf-9470-78dac5b61ffd" targetNamespace="http://schemas.microsoft.com/office/2006/metadata/properties" ma:root="true" ma:fieldsID="2cd2fa070b6d9824b35142dd73f15dc4" ns2:_="" ns3:_="">
    <xsd:import namespace="52b5685f-b05d-4038-bc06-ecf8778f9e5a"/>
    <xsd:import namespace="7e4519a4-87f8-44cf-9470-78dac5b61f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5685f-b05d-4038-bc06-ecf8778f9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707d94-c523-4cc1-aa99-9488f52a15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519a4-87f8-44cf-9470-78dac5b61f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b2b5a8-bee2-4154-996a-30b30fadf878}" ma:internalName="TaxCatchAll" ma:showField="CatchAllData" ma:web="7e4519a4-87f8-44cf-9470-78dac5b61f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C63BEB-26C2-4FAF-A193-4B7F98A78418}">
  <ds:schemaRefs>
    <ds:schemaRef ds:uri="http://schemas.microsoft.com/office/2006/metadata/properties"/>
    <ds:schemaRef ds:uri="http://schemas.microsoft.com/office/infopath/2007/PartnerControls"/>
    <ds:schemaRef ds:uri="ae64ac09-e9d9-43c5-b54d-c7f9665ae3d0"/>
    <ds:schemaRef ds:uri="1687e3bd-1f23-4abf-8749-af9882fcef87"/>
  </ds:schemaRefs>
</ds:datastoreItem>
</file>

<file path=customXml/itemProps2.xml><?xml version="1.0" encoding="utf-8"?>
<ds:datastoreItem xmlns:ds="http://schemas.openxmlformats.org/officeDocument/2006/customXml" ds:itemID="{5A949BA6-EB61-42CB-9231-7A674240964E}">
  <ds:schemaRefs>
    <ds:schemaRef ds:uri="http://schemas.microsoft.com/sharepoint/v3/contenttype/forms"/>
  </ds:schemaRefs>
</ds:datastoreItem>
</file>

<file path=customXml/itemProps3.xml><?xml version="1.0" encoding="utf-8"?>
<ds:datastoreItem xmlns:ds="http://schemas.openxmlformats.org/officeDocument/2006/customXml" ds:itemID="{F4922A9B-520D-8F48-8F13-5D1CA9E724A5}">
  <ds:schemaRefs>
    <ds:schemaRef ds:uri="http://schemas.openxmlformats.org/officeDocument/2006/bibliography"/>
  </ds:schemaRefs>
</ds:datastoreItem>
</file>

<file path=customXml/itemProps4.xml><?xml version="1.0" encoding="utf-8"?>
<ds:datastoreItem xmlns:ds="http://schemas.openxmlformats.org/officeDocument/2006/customXml" ds:itemID="{2C6BD416-0C99-4CA4-9C99-578119765607}"/>
</file>

<file path=docProps/app.xml><?xml version="1.0" encoding="utf-8"?>
<Properties xmlns="http://schemas.openxmlformats.org/officeDocument/2006/extended-properties" xmlns:vt="http://schemas.openxmlformats.org/officeDocument/2006/docPropsVTypes">
  <Template>Natspec Letterhead Template v3</Template>
  <TotalTime>2</TotalTime>
  <Pages>2</Pages>
  <Words>733</Words>
  <Characters>4179</Characters>
  <Application>Microsoft Office Word</Application>
  <DocSecurity>4</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Myles Hanlon</cp:lastModifiedBy>
  <cp:revision>2</cp:revision>
  <dcterms:created xsi:type="dcterms:W3CDTF">2026-09-30T14:56:00Z</dcterms:created>
  <dcterms:modified xsi:type="dcterms:W3CDTF">2026-09-30T14:56:00Z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0x0101003AED2D841C0C1D429DBA544438A497C8</vt:lpwstr>
  </property>
  <property fmtid="{D5CDD505-2E9C-101B-9397-08002B2CF9AE}" pid="3" name="MediaServiceImageTags">
    <vt:lpwstr/>
  </property>
  <property fmtid="{D5CDD505-2E9C-101B-9397-08002B2CF9AE}" pid="4" name="docLang">
    <vt:lpwstr>en</vt:lpwstr>
  </property>
</Properties>
</file>