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1.xml" ContentType="application/vnd.openxmlformats-officedocument.wordprocessingml.header+xml"/>
  <Override PartName="/word/footer1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4.xml" ContentType="application/vnd.openxmlformats-officedocument.wordprocessingml.header+xml"/>
  <Override PartName="/word/footer18.xml" ContentType="application/vnd.openxmlformats-officedocument.wordprocessingml.footer+xml"/>
  <Override PartName="/word/header15.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header16.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1725B" w14:textId="68DED98D" w:rsidR="00F71717" w:rsidRPr="00F71717" w:rsidRDefault="00F71717" w:rsidP="00F71717">
      <w:pPr>
        <w:spacing w:after="240"/>
        <w:jc w:val="right"/>
        <w:rPr>
          <w:sz w:val="22"/>
          <w:szCs w:val="22"/>
        </w:rPr>
      </w:pPr>
      <w:r>
        <w:rPr>
          <w:sz w:val="22"/>
        </w:rPr>
        <w:t>[</w:t>
      </w:r>
      <w:r>
        <w:rPr>
          <w:sz w:val="22"/>
          <w:highlight w:val="yellow"/>
        </w:rPr>
        <w:t>Day</w:t>
      </w:r>
      <w:r>
        <w:rPr>
          <w:sz w:val="22"/>
        </w:rPr>
        <w:t>] Hydref 2026</w:t>
      </w:r>
    </w:p>
    <w:p w14:paraId="185CE7B9" w14:textId="77777777" w:rsidR="00F71717" w:rsidRPr="00F71717" w:rsidRDefault="00F71717" w:rsidP="00F71717">
      <w:pPr>
        <w:spacing w:after="240"/>
        <w:jc w:val="both"/>
        <w:rPr>
          <w:sz w:val="22"/>
          <w:szCs w:val="22"/>
        </w:rPr>
      </w:pPr>
      <w:r>
        <w:rPr>
          <w:sz w:val="22"/>
        </w:rPr>
        <w:t>Annwyl [</w:t>
      </w:r>
      <w:r>
        <w:rPr>
          <w:sz w:val="22"/>
          <w:highlight w:val="yellow"/>
        </w:rPr>
        <w:t>Name</w:t>
      </w:r>
      <w:r>
        <w:rPr>
          <w:sz w:val="22"/>
        </w:rPr>
        <w:t>],</w:t>
      </w:r>
    </w:p>
    <w:p w14:paraId="3F3275CE" w14:textId="7BA69FFF" w:rsidR="00F71717" w:rsidRPr="00F71717" w:rsidRDefault="00F71717" w:rsidP="00F71717">
      <w:pPr>
        <w:spacing w:after="240"/>
        <w:jc w:val="both"/>
        <w:rPr>
          <w:sz w:val="22"/>
          <w:szCs w:val="22"/>
        </w:rPr>
      </w:pPr>
      <w:r>
        <w:rPr>
          <w:sz w:val="22"/>
        </w:rPr>
        <w:t>Rwy’n ysgrifennu atoch fel [</w:t>
      </w:r>
      <w:r>
        <w:rPr>
          <w:sz w:val="22"/>
          <w:highlight w:val="yellow"/>
        </w:rPr>
        <w:t xml:space="preserve">Pennaeth/Prif Weithredwr] [college name], </w:t>
      </w:r>
      <w:r>
        <w:rPr>
          <w:sz w:val="22"/>
        </w:rPr>
        <w:t xml:space="preserve"> coleg addysg bellach arbenigol yn [</w:t>
      </w:r>
      <w:r>
        <w:rPr>
          <w:sz w:val="22"/>
          <w:highlight w:val="yellow"/>
        </w:rPr>
        <w:t>local area</w:t>
      </w:r>
      <w:r>
        <w:rPr>
          <w:sz w:val="22"/>
        </w:rPr>
        <w:t>], ac aelod balch o Natspec - y sefydliad aelodaeth ar gyfer colegau arbenigol yn y DU.</w:t>
      </w:r>
    </w:p>
    <w:p w14:paraId="2049A899" w14:textId="4FE3339C" w:rsidR="00C9279F" w:rsidRPr="00217E62" w:rsidRDefault="00C9279F" w:rsidP="00F71717">
      <w:pPr>
        <w:spacing w:after="240"/>
        <w:jc w:val="both"/>
        <w:rPr>
          <w:sz w:val="22"/>
          <w:szCs w:val="22"/>
        </w:rPr>
      </w:pPr>
      <w:r>
        <w:rPr>
          <w:sz w:val="22"/>
        </w:rPr>
        <w:t>Mae</w:t>
      </w:r>
      <w:r w:rsidR="00663883">
        <w:rPr>
          <w:sz w:val="22"/>
        </w:rPr>
        <w:t xml:space="preserve"> lleoliadau</w:t>
      </w:r>
      <w:r>
        <w:rPr>
          <w:sz w:val="22"/>
        </w:rPr>
        <w:t xml:space="preserve"> addysg bellach arbenigol yn gwneud gwaith unigryw a hanfodol:</w:t>
      </w:r>
      <w:r w:rsidR="001C5739">
        <w:rPr>
          <w:sz w:val="22"/>
        </w:rPr>
        <w:t xml:space="preserve"> </w:t>
      </w:r>
      <w:r>
        <w:rPr>
          <w:sz w:val="22"/>
        </w:rPr>
        <w:t>darparu’r arbenigedd, y staff, y gefnogaeth a’r amgylcheddau dysgu sy’n galluogi pobl ifanc ag anghenion dysgu ychwanegol (ADY), gan gynnwys y rhai ag anghenion cymhleth, i ddatblygu’r sgiliau, yr hyder, yr annibyniaeth a’r gallu sydd eu hangen arnynt i ffynnu. Mae addysg bellach arbenigol yn hanfodol i adeiladu system addysg wirioneddol gynhwysol. Os byddwn yn dibynnu ar ddarpariaeth prif ffrwd yn unig, bydd rhai pobl ifanc yn cael eu hamddifadu o’r arbenigedd, y gefnogaeth a’r amgylchedd sydd eu hangen arnynt i lwyddo. Mae’n hanfodol felly bod addysg bellach arbenigol yn cael sylw yn y penderfyniadau polisi a chyllido sy’n dylanwadu ar ei dyfodol, ac nad yw’n fater sy’n cael ei drin fel ôl-ystyriaeth.</w:t>
      </w:r>
    </w:p>
    <w:p w14:paraId="104CDC64" w14:textId="122A4124" w:rsidR="00331122" w:rsidRPr="00331122" w:rsidRDefault="00331122" w:rsidP="00331122">
      <w:pPr>
        <w:spacing w:after="240"/>
        <w:jc w:val="both"/>
        <w:rPr>
          <w:b/>
          <w:bCs/>
          <w:sz w:val="22"/>
          <w:szCs w:val="22"/>
        </w:rPr>
      </w:pPr>
      <w:r>
        <w:rPr>
          <w:b/>
          <w:sz w:val="22"/>
        </w:rPr>
        <w:t xml:space="preserve">Fis Tachwedd eleni, hoffem eich gwahodd i gymryd rhan yn wythnos </w:t>
      </w:r>
      <w:r>
        <w:rPr>
          <w:b/>
          <w:i/>
          <w:iCs/>
          <w:sz w:val="22"/>
        </w:rPr>
        <w:t>Pŵer Addysg Bellach Arbenigol</w:t>
      </w:r>
      <w:r>
        <w:rPr>
          <w:b/>
          <w:sz w:val="22"/>
        </w:rPr>
        <w:t>, a gynhelir rhwng dydd Llun 23 Tachwedd a dydd Gwener 27 Tachwedd. Y thema eleni yw cynhwysiant: ehangu dealltwriaeth o gynhwysiant drwy wrando ar leisiau’r bobl ifanc; dangos sut mae addysg bellach arbenigol yn eu galluogi i gael eu cynnwys; a sicrhau bod addysg bellach arbenigol yn fater sy’n cael ei gynnwys a’i werthfawrogi fel rhan allweddol o’r system addysg yn ehangach.</w:t>
      </w:r>
    </w:p>
    <w:p w14:paraId="203AE053" w14:textId="73307A9F" w:rsidR="00F71717" w:rsidRDefault="00F71717" w:rsidP="00F71717">
      <w:pPr>
        <w:spacing w:after="240"/>
        <w:jc w:val="both"/>
        <w:rPr>
          <w:b/>
          <w:bCs/>
          <w:sz w:val="22"/>
          <w:szCs w:val="22"/>
        </w:rPr>
      </w:pPr>
      <w:r>
        <w:rPr>
          <w:b/>
          <w:sz w:val="22"/>
        </w:rPr>
        <w:t>Byddem wrth ein bodd yn eich croesawu i [</w:t>
      </w:r>
      <w:r>
        <w:rPr>
          <w:b/>
          <w:sz w:val="22"/>
          <w:highlight w:val="yellow"/>
        </w:rPr>
        <w:t>college name</w:t>
      </w:r>
      <w:r>
        <w:rPr>
          <w:b/>
          <w:sz w:val="22"/>
        </w:rPr>
        <w:t>] yn ystod yr wythnos. Dyma gyfle i chi gwrdd â dysgwyr a staff a gweld drosoch eich hun sut mae addysg bellach arbenigol yn cynnwys dysgwyr yn ymarferol yn [</w:t>
      </w:r>
      <w:r>
        <w:rPr>
          <w:b/>
          <w:sz w:val="22"/>
          <w:highlight w:val="yellow"/>
        </w:rPr>
        <w:t>local area/constituency</w:t>
      </w:r>
      <w:r>
        <w:rPr>
          <w:b/>
          <w:sz w:val="22"/>
        </w:rPr>
        <w:t>].</w:t>
      </w:r>
    </w:p>
    <w:p w14:paraId="112C3DF0" w14:textId="4968FE38" w:rsidR="00B03B09" w:rsidRDefault="00B03B09" w:rsidP="00841202">
      <w:pPr>
        <w:spacing w:after="240"/>
        <w:jc w:val="both"/>
        <w:rPr>
          <w:sz w:val="22"/>
          <w:szCs w:val="22"/>
        </w:rPr>
      </w:pPr>
      <w:r>
        <w:rPr>
          <w:sz w:val="22"/>
        </w:rPr>
        <w:t xml:space="preserve">Dylai pob person ifanc yng Nghymru gael y cyfle i berthyn, cymryd rhan a theimlo eu bod yn cael eu cynnwys yn eu haddysg, gyda rhaglen addysg, </w:t>
      </w:r>
      <w:r w:rsidR="00663883">
        <w:rPr>
          <w:sz w:val="22"/>
        </w:rPr>
        <w:t>c</w:t>
      </w:r>
      <w:r>
        <w:rPr>
          <w:sz w:val="22"/>
        </w:rPr>
        <w:t>efnogaeth a</w:t>
      </w:r>
      <w:r w:rsidR="00663883">
        <w:rPr>
          <w:sz w:val="22"/>
        </w:rPr>
        <w:t>c am</w:t>
      </w:r>
      <w:r>
        <w:rPr>
          <w:sz w:val="22"/>
        </w:rPr>
        <w:t xml:space="preserve">gylchedd </w:t>
      </w:r>
      <w:r w:rsidR="00663883">
        <w:rPr>
          <w:sz w:val="22"/>
        </w:rPr>
        <w:t>sy’n gweddu iddyn</w:t>
      </w:r>
      <w:r>
        <w:rPr>
          <w:sz w:val="22"/>
        </w:rPr>
        <w:t xml:space="preserve"> nhw. I rai pobl ifanc ag anghenion cymhleth, addysg bellach arbenigol sy’n gwneud hynny’n bosibl. Rhaid i ddarpariaeth addysg bellach arbenigol gael ei chynnwys yn llawn mewn penderfyniadau polisi a chyllido lleol fel y gall pob person ifanc gael gafael ar y ddarpariaeth gywir ar eu cyfer nhw.</w:t>
      </w:r>
    </w:p>
    <w:p w14:paraId="2EF0D73C" w14:textId="4EAAE4D1" w:rsidR="00600C5E" w:rsidRPr="00600C5E" w:rsidRDefault="00600C5E" w:rsidP="00600C5E">
      <w:pPr>
        <w:spacing w:after="240"/>
        <w:jc w:val="both"/>
        <w:rPr>
          <w:sz w:val="22"/>
          <w:szCs w:val="22"/>
        </w:rPr>
      </w:pPr>
      <w:r>
        <w:rPr>
          <w:sz w:val="22"/>
        </w:rPr>
        <w:t xml:space="preserve">Mae </w:t>
      </w:r>
      <w:r>
        <w:rPr>
          <w:i/>
          <w:iCs/>
          <w:sz w:val="22"/>
        </w:rPr>
        <w:t xml:space="preserve">Pŵer Addysg Bellach Arbenigol </w:t>
      </w:r>
      <w:r>
        <w:rPr>
          <w:sz w:val="22"/>
        </w:rPr>
        <w:t xml:space="preserve">yn credu y dylai addysg bellach arbenigol fod yn fater sy’n cael ei gynrychioli a’i werthfawrogi ym mhob cam </w:t>
      </w:r>
      <w:r w:rsidR="001C5739">
        <w:rPr>
          <w:sz w:val="22"/>
        </w:rPr>
        <w:t>yn y broses o</w:t>
      </w:r>
      <w:r>
        <w:rPr>
          <w:sz w:val="22"/>
        </w:rPr>
        <w:t xml:space="preserve"> wneud penderfyniadau. Drwy gymryd rhan yn yr wythnos, gallwch helpu i sicrhau nad yw dysgwyr sydd ag anghenion dysgu ychwanegol ac anghenion cymhleth yn cael eu gadael ar ôl a bod addysg bellach yn rhan o’r sgwrs am addysg, sgiliau a chynhwysiant.</w:t>
      </w:r>
    </w:p>
    <w:p w14:paraId="3BAF243E" w14:textId="45EDCB8F" w:rsidR="00F71717" w:rsidRPr="00F71717" w:rsidRDefault="00F71717" w:rsidP="00F71717">
      <w:pPr>
        <w:spacing w:after="240"/>
        <w:jc w:val="both"/>
        <w:rPr>
          <w:sz w:val="22"/>
          <w:szCs w:val="22"/>
        </w:rPr>
      </w:pPr>
      <w:r>
        <w:rPr>
          <w:sz w:val="22"/>
        </w:rPr>
        <w:lastRenderedPageBreak/>
        <w:t>Byddem wrth ein bodd yn eich croesawu i [</w:t>
      </w:r>
      <w:r>
        <w:rPr>
          <w:sz w:val="22"/>
          <w:highlight w:val="yellow"/>
        </w:rPr>
        <w:t>college</w:t>
      </w:r>
      <w:r>
        <w:rPr>
          <w:sz w:val="22"/>
        </w:rPr>
        <w:t xml:space="preserve">] yn ystod yr wythnos </w:t>
      </w:r>
      <w:r w:rsidR="001C5739">
        <w:rPr>
          <w:sz w:val="22"/>
        </w:rPr>
        <w:t xml:space="preserve">hon </w:t>
      </w:r>
      <w:r>
        <w:rPr>
          <w:sz w:val="22"/>
        </w:rPr>
        <w:t xml:space="preserve">ym mis Tachwedd. </w:t>
      </w:r>
      <w:r>
        <w:t xml:space="preserve">A fyddech cystal ag anfon e-bost at </w:t>
      </w:r>
      <w:r>
        <w:rPr>
          <w:sz w:val="22"/>
        </w:rPr>
        <w:t>[</w:t>
      </w:r>
      <w:hyperlink r:id="rId11" w:history="1">
        <w:r>
          <w:rPr>
            <w:rStyle w:val="Hyperlink"/>
            <w:sz w:val="22"/>
            <w:highlight w:val="yellow"/>
          </w:rPr>
          <w:t>communications@specialistfe.com</w:t>
        </w:r>
      </w:hyperlink>
      <w:r>
        <w:rPr>
          <w:sz w:val="22"/>
          <w:highlight w:val="yellow"/>
        </w:rPr>
        <w:t xml:space="preserve"> / insert College email address</w:t>
      </w:r>
      <w:r>
        <w:rPr>
          <w:sz w:val="22"/>
        </w:rPr>
        <w:t xml:space="preserve">] ac fe awn ati i drefnu ymweliad neu i drafod ffordd arall i </w:t>
      </w:r>
      <w:r>
        <w:t>chi gefnogi</w:t>
      </w:r>
      <w:r>
        <w:rPr>
          <w:sz w:val="22"/>
        </w:rPr>
        <w:t>’r ymgyrch.</w:t>
      </w:r>
    </w:p>
    <w:p w14:paraId="068639CD" w14:textId="77777777" w:rsidR="001D2E6C" w:rsidRDefault="00F71717" w:rsidP="00F71717">
      <w:pPr>
        <w:spacing w:after="240"/>
        <w:jc w:val="both"/>
        <w:rPr>
          <w:sz w:val="22"/>
          <w:szCs w:val="22"/>
        </w:rPr>
      </w:pPr>
      <w:r>
        <w:rPr>
          <w:sz w:val="22"/>
        </w:rPr>
        <w:t>Yn gywir,</w:t>
      </w:r>
    </w:p>
    <w:p w14:paraId="3E64BE30" w14:textId="71A25B02" w:rsidR="001D2E6C" w:rsidRPr="00F71717" w:rsidRDefault="001D2E6C" w:rsidP="00F71717">
      <w:pPr>
        <w:spacing w:after="240"/>
        <w:jc w:val="both"/>
        <w:rPr>
          <w:sz w:val="22"/>
          <w:szCs w:val="22"/>
        </w:rPr>
        <w:sectPr w:rsidR="001D2E6C" w:rsidRPr="00F71717" w:rsidSect="00001669">
          <w:headerReference w:type="even" r:id="rId12"/>
          <w:headerReference w:type="default" r:id="rId13"/>
          <w:footerReference w:type="even" r:id="rId14"/>
          <w:footerReference w:type="default" r:id="rId15"/>
          <w:headerReference w:type="first" r:id="rId16"/>
          <w:footerReference w:type="first" r:id="rId17"/>
          <w:pgSz w:w="11906" w:h="16838"/>
          <w:pgMar w:top="1440" w:right="1080" w:bottom="1440" w:left="1080" w:header="2211" w:footer="708" w:gutter="0"/>
          <w:cols w:space="708"/>
          <w:titlePg/>
          <w:docGrid w:linePitch="360"/>
        </w:sectPr>
      </w:pPr>
    </w:p>
    <w:p w14:paraId="58F9BCFE" w14:textId="77777777" w:rsidR="00F71717" w:rsidRDefault="00F71717" w:rsidP="00F71717">
      <w:pPr>
        <w:spacing w:after="240"/>
        <w:jc w:val="both"/>
        <w:rPr>
          <w:sz w:val="22"/>
          <w:szCs w:val="22"/>
        </w:rPr>
        <w:sectPr w:rsidR="00F71717" w:rsidSect="00F71717">
          <w:headerReference w:type="even" r:id="rId18"/>
          <w:headerReference w:type="default" r:id="rId19"/>
          <w:footerReference w:type="even" r:id="rId20"/>
          <w:footerReference w:type="default" r:id="rId21"/>
          <w:headerReference w:type="first" r:id="rId22"/>
          <w:footerReference w:type="first" r:id="rId23"/>
          <w:type w:val="continuous"/>
          <w:pgSz w:w="11906" w:h="16838"/>
          <w:pgMar w:top="1440" w:right="1440" w:bottom="1440" w:left="1440" w:header="2211" w:footer="708" w:gutter="0"/>
          <w:cols w:space="708"/>
          <w:docGrid w:linePitch="360"/>
        </w:sectPr>
      </w:pPr>
    </w:p>
    <w:p w14:paraId="7FD43EBA" w14:textId="48ED147B" w:rsidR="00F71717" w:rsidRDefault="00F71717" w:rsidP="00F71717">
      <w:pPr>
        <w:spacing w:after="240"/>
        <w:jc w:val="both"/>
        <w:rPr>
          <w:sz w:val="22"/>
          <w:szCs w:val="22"/>
        </w:rPr>
        <w:sectPr w:rsidR="00F71717" w:rsidSect="00F71717">
          <w:headerReference w:type="even" r:id="rId24"/>
          <w:footerReference w:type="even" r:id="rId25"/>
          <w:footerReference w:type="default" r:id="rId26"/>
          <w:footerReference w:type="first" r:id="rId27"/>
          <w:type w:val="continuous"/>
          <w:pgSz w:w="11906" w:h="16838"/>
          <w:pgMar w:top="1440" w:right="1440" w:bottom="1440" w:left="1440" w:header="2211" w:footer="708" w:gutter="0"/>
          <w:cols w:space="708"/>
          <w:docGrid w:linePitch="360"/>
        </w:sectPr>
      </w:pPr>
      <w:r>
        <w:rPr>
          <w:sz w:val="22"/>
        </w:rPr>
        <w:t>[</w:t>
      </w:r>
      <w:r>
        <w:rPr>
          <w:sz w:val="22"/>
          <w:highlight w:val="yellow"/>
        </w:rPr>
        <w:t>Name</w:t>
      </w:r>
      <w:r>
        <w:rPr>
          <w:sz w:val="22"/>
        </w:rPr>
        <w:t>]</w:t>
      </w:r>
      <w:r>
        <w:rPr>
          <w:sz w:val="22"/>
        </w:rPr>
        <w:tab/>
      </w:r>
      <w:r>
        <w:rPr>
          <w:sz w:val="22"/>
        </w:rPr>
        <w:tab/>
      </w:r>
      <w:r>
        <w:rPr>
          <w:sz w:val="22"/>
        </w:rPr>
        <w:tab/>
      </w:r>
      <w:r>
        <w:rPr>
          <w:sz w:val="22"/>
        </w:rPr>
        <w:tab/>
      </w:r>
      <w:r>
        <w:rPr>
          <w:sz w:val="22"/>
        </w:rPr>
        <w:tab/>
      </w:r>
      <w:r>
        <w:rPr>
          <w:sz w:val="22"/>
        </w:rPr>
        <w:tab/>
        <w:t>Clare Howard</w:t>
      </w:r>
      <w:r>
        <w:rPr>
          <w:sz w:val="22"/>
        </w:rPr>
        <w:br/>
        <w:t>[</w:t>
      </w:r>
      <w:r>
        <w:rPr>
          <w:sz w:val="22"/>
          <w:highlight w:val="yellow"/>
        </w:rPr>
        <w:t>Principal/CEO, college name</w:t>
      </w:r>
      <w:r>
        <w:rPr>
          <w:sz w:val="22"/>
        </w:rPr>
        <w:t>]</w:t>
      </w:r>
      <w:r>
        <w:rPr>
          <w:sz w:val="22"/>
        </w:rPr>
        <w:tab/>
      </w:r>
      <w:r>
        <w:rPr>
          <w:sz w:val="22"/>
        </w:rPr>
        <w:tab/>
      </w:r>
      <w:r>
        <w:rPr>
          <w:sz w:val="22"/>
        </w:rPr>
        <w:tab/>
        <w:t>Prif Weithredwr Natspec</w:t>
      </w:r>
    </w:p>
    <w:p w14:paraId="63581F42" w14:textId="77777777" w:rsidR="00F71717" w:rsidRDefault="00F71717" w:rsidP="00F71717">
      <w:pPr>
        <w:spacing w:after="240"/>
        <w:jc w:val="both"/>
        <w:rPr>
          <w:sz w:val="22"/>
          <w:szCs w:val="22"/>
        </w:rPr>
        <w:sectPr w:rsidR="00F71717" w:rsidSect="00F71717">
          <w:headerReference w:type="even" r:id="rId28"/>
          <w:footerReference w:type="even" r:id="rId29"/>
          <w:footerReference w:type="default" r:id="rId30"/>
          <w:footerReference w:type="first" r:id="rId31"/>
          <w:type w:val="continuous"/>
          <w:pgSz w:w="11906" w:h="16838"/>
          <w:pgMar w:top="1440" w:right="1440" w:bottom="1440" w:left="1440" w:header="2211" w:footer="708" w:gutter="0"/>
          <w:cols w:space="708"/>
          <w:docGrid w:linePitch="360"/>
        </w:sectPr>
      </w:pPr>
    </w:p>
    <w:p w14:paraId="438DACEA" w14:textId="54154810" w:rsidR="00556D96" w:rsidRDefault="00556D96" w:rsidP="00F71717">
      <w:pPr>
        <w:spacing w:after="240"/>
        <w:jc w:val="both"/>
        <w:rPr>
          <w:sz w:val="22"/>
          <w:szCs w:val="22"/>
        </w:rPr>
      </w:pPr>
      <w:bookmarkStart w:id="0" w:name="cysill"/>
      <w:bookmarkEnd w:id="0"/>
      <w:r>
        <w:rPr>
          <w:sz w:val="22"/>
          <w:szCs w:val="22"/>
        </w:rPr>
        <w:br w:type="page"/>
      </w:r>
    </w:p>
    <w:p w14:paraId="278250D9" w14:textId="77777777" w:rsidR="00556D96" w:rsidRPr="00F71717" w:rsidRDefault="00556D96" w:rsidP="00556D96">
      <w:pPr>
        <w:spacing w:after="240"/>
        <w:jc w:val="right"/>
        <w:rPr>
          <w:sz w:val="22"/>
          <w:szCs w:val="22"/>
        </w:rPr>
      </w:pPr>
      <w:r w:rsidRPr="00F71717">
        <w:rPr>
          <w:sz w:val="22"/>
          <w:szCs w:val="22"/>
        </w:rPr>
        <w:lastRenderedPageBreak/>
        <w:t>[</w:t>
      </w:r>
      <w:r w:rsidRPr="00BA059D">
        <w:rPr>
          <w:sz w:val="22"/>
          <w:szCs w:val="22"/>
          <w:highlight w:val="yellow"/>
        </w:rPr>
        <w:t>Day</w:t>
      </w:r>
      <w:r w:rsidRPr="00F71717">
        <w:rPr>
          <w:sz w:val="22"/>
          <w:szCs w:val="22"/>
        </w:rPr>
        <w:t xml:space="preserve">] </w:t>
      </w:r>
      <w:r>
        <w:rPr>
          <w:sz w:val="22"/>
          <w:szCs w:val="22"/>
        </w:rPr>
        <w:t>October 2026</w:t>
      </w:r>
    </w:p>
    <w:p w14:paraId="4D64605C" w14:textId="77777777" w:rsidR="00556D96" w:rsidRPr="00F71717" w:rsidRDefault="00556D96" w:rsidP="00556D96">
      <w:pPr>
        <w:spacing w:after="240"/>
        <w:jc w:val="both"/>
        <w:rPr>
          <w:sz w:val="22"/>
          <w:szCs w:val="22"/>
        </w:rPr>
      </w:pPr>
      <w:r w:rsidRPr="00F71717">
        <w:rPr>
          <w:sz w:val="22"/>
          <w:szCs w:val="22"/>
        </w:rPr>
        <w:t>Dear [</w:t>
      </w:r>
      <w:r w:rsidRPr="00CE4FF9">
        <w:rPr>
          <w:sz w:val="22"/>
          <w:szCs w:val="22"/>
          <w:highlight w:val="yellow"/>
        </w:rPr>
        <w:t>Name</w:t>
      </w:r>
      <w:r w:rsidRPr="00F71717">
        <w:rPr>
          <w:sz w:val="22"/>
          <w:szCs w:val="22"/>
        </w:rPr>
        <w:t>],</w:t>
      </w:r>
    </w:p>
    <w:p w14:paraId="1ED186DC" w14:textId="77777777" w:rsidR="00556D96" w:rsidRPr="00F71717" w:rsidRDefault="00556D96" w:rsidP="00556D96">
      <w:pPr>
        <w:spacing w:after="240"/>
        <w:jc w:val="both"/>
        <w:rPr>
          <w:sz w:val="22"/>
          <w:szCs w:val="22"/>
        </w:rPr>
      </w:pPr>
      <w:r w:rsidRPr="00F71717">
        <w:rPr>
          <w:sz w:val="22"/>
          <w:szCs w:val="22"/>
        </w:rPr>
        <w:t>I am writing to you as [</w:t>
      </w:r>
      <w:r w:rsidRPr="00F71717">
        <w:rPr>
          <w:sz w:val="22"/>
          <w:szCs w:val="22"/>
          <w:highlight w:val="yellow"/>
        </w:rPr>
        <w:t>Principal/CEO</w:t>
      </w:r>
      <w:r w:rsidRPr="00F71717">
        <w:rPr>
          <w:sz w:val="22"/>
          <w:szCs w:val="22"/>
        </w:rPr>
        <w:t>] of [</w:t>
      </w:r>
      <w:r>
        <w:rPr>
          <w:sz w:val="22"/>
          <w:szCs w:val="22"/>
          <w:highlight w:val="yellow"/>
        </w:rPr>
        <w:t>c</w:t>
      </w:r>
      <w:r w:rsidRPr="00F71717">
        <w:rPr>
          <w:sz w:val="22"/>
          <w:szCs w:val="22"/>
          <w:highlight w:val="yellow"/>
        </w:rPr>
        <w:t xml:space="preserve">ollege </w:t>
      </w:r>
      <w:r>
        <w:rPr>
          <w:sz w:val="22"/>
          <w:szCs w:val="22"/>
          <w:highlight w:val="yellow"/>
        </w:rPr>
        <w:t>n</w:t>
      </w:r>
      <w:r w:rsidRPr="00F71717">
        <w:rPr>
          <w:sz w:val="22"/>
          <w:szCs w:val="22"/>
          <w:highlight w:val="yellow"/>
        </w:rPr>
        <w:t>ame</w:t>
      </w:r>
      <w:r w:rsidRPr="00F71717">
        <w:rPr>
          <w:sz w:val="22"/>
          <w:szCs w:val="22"/>
        </w:rPr>
        <w:t>], a specialist further education (FE) college based in [</w:t>
      </w:r>
      <w:r w:rsidRPr="00F71717">
        <w:rPr>
          <w:sz w:val="22"/>
          <w:szCs w:val="22"/>
          <w:highlight w:val="yellow"/>
        </w:rPr>
        <w:t>local area</w:t>
      </w:r>
      <w:r w:rsidRPr="00F71717">
        <w:rPr>
          <w:sz w:val="22"/>
          <w:szCs w:val="22"/>
        </w:rPr>
        <w:t>], and a proud member of Natspec – the membership organisation for specialist colleges within the UK.</w:t>
      </w:r>
    </w:p>
    <w:p w14:paraId="672F6CCD" w14:textId="77777777" w:rsidR="00556D96" w:rsidRPr="00217E62" w:rsidRDefault="00556D96" w:rsidP="00556D96">
      <w:pPr>
        <w:spacing w:after="240"/>
        <w:jc w:val="both"/>
        <w:rPr>
          <w:sz w:val="22"/>
          <w:szCs w:val="22"/>
          <w:lang w:val="en-US"/>
        </w:rPr>
      </w:pPr>
      <w:r w:rsidRPr="00C9279F">
        <w:rPr>
          <w:sz w:val="22"/>
          <w:szCs w:val="22"/>
        </w:rPr>
        <w:t xml:space="preserve">Specialist FE exists to do something unique and vital: provide the specialist expertise, staffing, support and learning environments that enable young people with </w:t>
      </w:r>
      <w:r>
        <w:rPr>
          <w:sz w:val="22"/>
          <w:szCs w:val="22"/>
        </w:rPr>
        <w:t>additional learning needs (ALN)</w:t>
      </w:r>
      <w:r w:rsidRPr="00C9279F">
        <w:rPr>
          <w:sz w:val="22"/>
          <w:szCs w:val="22"/>
        </w:rPr>
        <w:t xml:space="preserve"> including those with complex needs, to develop the skills, confidence, independence and agency they need to thrive. </w:t>
      </w:r>
      <w:r>
        <w:rPr>
          <w:sz w:val="22"/>
          <w:szCs w:val="22"/>
        </w:rPr>
        <w:t xml:space="preserve">Specialist FE is critical to building a truly </w:t>
      </w:r>
      <w:r w:rsidRPr="00A87FD7">
        <w:rPr>
          <w:sz w:val="22"/>
          <w:szCs w:val="22"/>
          <w:lang w:val="en-US"/>
        </w:rPr>
        <w:t>inclusive education system</w:t>
      </w:r>
      <w:r>
        <w:rPr>
          <w:sz w:val="22"/>
          <w:szCs w:val="22"/>
          <w:lang w:val="en-US"/>
        </w:rPr>
        <w:t xml:space="preserve">. If we rely on </w:t>
      </w:r>
      <w:r w:rsidRPr="00A87FD7">
        <w:rPr>
          <w:sz w:val="22"/>
          <w:szCs w:val="22"/>
          <w:lang w:val="en-US"/>
        </w:rPr>
        <w:t>mainstream provision alone</w:t>
      </w:r>
      <w:r>
        <w:rPr>
          <w:sz w:val="22"/>
          <w:szCs w:val="22"/>
          <w:lang w:val="en-US"/>
        </w:rPr>
        <w:t xml:space="preserve">, some young people will be denied the highly specialised expertise, support and environment needed to succeed. It is therefore essential </w:t>
      </w:r>
      <w:r w:rsidRPr="00A87FD7">
        <w:rPr>
          <w:sz w:val="22"/>
          <w:szCs w:val="22"/>
          <w:lang w:val="en-US"/>
        </w:rPr>
        <w:t>that specialist FE is represented in the policy</w:t>
      </w:r>
      <w:r>
        <w:rPr>
          <w:sz w:val="22"/>
          <w:szCs w:val="22"/>
          <w:lang w:val="en-US"/>
        </w:rPr>
        <w:t xml:space="preserve"> and </w:t>
      </w:r>
      <w:r w:rsidRPr="00A87FD7">
        <w:rPr>
          <w:sz w:val="22"/>
          <w:szCs w:val="22"/>
          <w:lang w:val="en-US"/>
        </w:rPr>
        <w:t xml:space="preserve">funding decisions that shape their future and </w:t>
      </w:r>
      <w:r>
        <w:rPr>
          <w:sz w:val="22"/>
          <w:szCs w:val="22"/>
          <w:lang w:val="en-US"/>
        </w:rPr>
        <w:t>not</w:t>
      </w:r>
      <w:r w:rsidRPr="00A87FD7">
        <w:rPr>
          <w:sz w:val="22"/>
          <w:szCs w:val="22"/>
          <w:lang w:val="en-US"/>
        </w:rPr>
        <w:t xml:space="preserve"> treated as an afterthought.</w:t>
      </w:r>
    </w:p>
    <w:p w14:paraId="216DEE3C" w14:textId="77777777" w:rsidR="00556D96" w:rsidRPr="00331122" w:rsidRDefault="00556D96" w:rsidP="00556D96">
      <w:pPr>
        <w:spacing w:after="240"/>
        <w:jc w:val="both"/>
        <w:rPr>
          <w:b/>
          <w:bCs/>
          <w:sz w:val="22"/>
          <w:szCs w:val="22"/>
          <w:lang w:val="en-US"/>
        </w:rPr>
      </w:pPr>
      <w:r w:rsidRPr="00331122">
        <w:rPr>
          <w:b/>
          <w:bCs/>
          <w:sz w:val="22"/>
          <w:szCs w:val="22"/>
          <w:lang w:val="en-US"/>
        </w:rPr>
        <w:t xml:space="preserve">This November, we would like to invite you to take part in </w:t>
      </w:r>
      <w:r w:rsidRPr="00600C5E">
        <w:rPr>
          <w:b/>
          <w:bCs/>
          <w:i/>
          <w:iCs/>
          <w:sz w:val="22"/>
          <w:szCs w:val="22"/>
          <w:lang w:val="en-US"/>
        </w:rPr>
        <w:t>The Power of Specialist FE</w:t>
      </w:r>
      <w:r w:rsidRPr="00331122">
        <w:rPr>
          <w:b/>
          <w:bCs/>
          <w:sz w:val="22"/>
          <w:szCs w:val="22"/>
          <w:lang w:val="en-US"/>
        </w:rPr>
        <w:t xml:space="preserve"> </w:t>
      </w:r>
      <w:r>
        <w:rPr>
          <w:b/>
          <w:bCs/>
          <w:sz w:val="22"/>
          <w:szCs w:val="22"/>
          <w:lang w:val="en-US"/>
        </w:rPr>
        <w:t>w</w:t>
      </w:r>
      <w:r w:rsidRPr="00331122">
        <w:rPr>
          <w:b/>
          <w:bCs/>
          <w:sz w:val="22"/>
          <w:szCs w:val="22"/>
          <w:lang w:val="en-US"/>
        </w:rPr>
        <w:t>ee</w:t>
      </w:r>
      <w:r>
        <w:rPr>
          <w:b/>
          <w:bCs/>
          <w:sz w:val="22"/>
          <w:szCs w:val="22"/>
          <w:lang w:val="en-US"/>
        </w:rPr>
        <w:t>k, running between Monday 23</w:t>
      </w:r>
      <w:r w:rsidRPr="00331122">
        <w:rPr>
          <w:b/>
          <w:bCs/>
          <w:sz w:val="22"/>
          <w:szCs w:val="22"/>
          <w:vertAlign w:val="superscript"/>
          <w:lang w:val="en-US"/>
        </w:rPr>
        <w:t>rd</w:t>
      </w:r>
      <w:r>
        <w:rPr>
          <w:b/>
          <w:bCs/>
          <w:sz w:val="22"/>
          <w:szCs w:val="22"/>
          <w:lang w:val="en-US"/>
        </w:rPr>
        <w:t xml:space="preserve"> and Friday 27</w:t>
      </w:r>
      <w:r w:rsidRPr="00331122">
        <w:rPr>
          <w:b/>
          <w:bCs/>
          <w:sz w:val="22"/>
          <w:szCs w:val="22"/>
          <w:vertAlign w:val="superscript"/>
          <w:lang w:val="en-US"/>
        </w:rPr>
        <w:t>th</w:t>
      </w:r>
      <w:r>
        <w:rPr>
          <w:b/>
          <w:bCs/>
          <w:sz w:val="22"/>
          <w:szCs w:val="22"/>
          <w:lang w:val="en-US"/>
        </w:rPr>
        <w:t xml:space="preserve"> November</w:t>
      </w:r>
      <w:r w:rsidRPr="00331122">
        <w:rPr>
          <w:b/>
          <w:bCs/>
          <w:sz w:val="22"/>
          <w:szCs w:val="22"/>
          <w:lang w:val="en-US"/>
        </w:rPr>
        <w:t xml:space="preserve">. The theme for 2026 is inclusion: </w:t>
      </w:r>
      <w:r>
        <w:rPr>
          <w:b/>
          <w:bCs/>
          <w:sz w:val="22"/>
          <w:szCs w:val="22"/>
          <w:lang w:val="en-US"/>
        </w:rPr>
        <w:t xml:space="preserve">broadening understanding of inclusion by listening to the voices of the young people; showcasing the means by which specialist FE enables them to be included; and </w:t>
      </w:r>
      <w:r w:rsidRPr="00331122">
        <w:rPr>
          <w:b/>
          <w:bCs/>
          <w:sz w:val="22"/>
          <w:szCs w:val="22"/>
          <w:lang w:val="en-US"/>
        </w:rPr>
        <w:t xml:space="preserve">ensuring specialist FE itself is included and valued as </w:t>
      </w:r>
      <w:r>
        <w:rPr>
          <w:b/>
          <w:bCs/>
          <w:sz w:val="22"/>
          <w:szCs w:val="22"/>
          <w:lang w:val="en-US"/>
        </w:rPr>
        <w:t xml:space="preserve">an </w:t>
      </w:r>
      <w:r w:rsidRPr="00331122">
        <w:rPr>
          <w:b/>
          <w:bCs/>
          <w:sz w:val="22"/>
          <w:szCs w:val="22"/>
          <w:lang w:val="en-US"/>
        </w:rPr>
        <w:t>essential part of the wider education system.</w:t>
      </w:r>
    </w:p>
    <w:p w14:paraId="11592DA5" w14:textId="77777777" w:rsidR="00556D96" w:rsidRDefault="00556D96" w:rsidP="00556D96">
      <w:pPr>
        <w:spacing w:after="240"/>
        <w:jc w:val="both"/>
        <w:rPr>
          <w:b/>
          <w:bCs/>
          <w:sz w:val="22"/>
          <w:szCs w:val="22"/>
        </w:rPr>
      </w:pPr>
      <w:r w:rsidRPr="00F71717">
        <w:rPr>
          <w:b/>
          <w:bCs/>
          <w:sz w:val="22"/>
          <w:szCs w:val="22"/>
        </w:rPr>
        <w:t xml:space="preserve">We would be delighted </w:t>
      </w:r>
      <w:r>
        <w:rPr>
          <w:b/>
          <w:bCs/>
          <w:sz w:val="22"/>
          <w:szCs w:val="22"/>
        </w:rPr>
        <w:t>to welcome you to [</w:t>
      </w:r>
      <w:r>
        <w:rPr>
          <w:b/>
          <w:bCs/>
          <w:sz w:val="22"/>
          <w:szCs w:val="22"/>
          <w:highlight w:val="yellow"/>
        </w:rPr>
        <w:t>c</w:t>
      </w:r>
      <w:r w:rsidRPr="00397A81">
        <w:rPr>
          <w:b/>
          <w:bCs/>
          <w:sz w:val="22"/>
          <w:szCs w:val="22"/>
          <w:highlight w:val="yellow"/>
        </w:rPr>
        <w:t xml:space="preserve">ollege </w:t>
      </w:r>
      <w:r>
        <w:rPr>
          <w:b/>
          <w:bCs/>
          <w:sz w:val="22"/>
          <w:szCs w:val="22"/>
          <w:highlight w:val="yellow"/>
        </w:rPr>
        <w:t>n</w:t>
      </w:r>
      <w:r w:rsidRPr="00397A81">
        <w:rPr>
          <w:b/>
          <w:bCs/>
          <w:sz w:val="22"/>
          <w:szCs w:val="22"/>
          <w:highlight w:val="yellow"/>
        </w:rPr>
        <w:t>ame</w:t>
      </w:r>
      <w:r>
        <w:rPr>
          <w:b/>
          <w:bCs/>
          <w:sz w:val="22"/>
          <w:szCs w:val="22"/>
        </w:rPr>
        <w:t xml:space="preserve">] </w:t>
      </w:r>
      <w:r w:rsidRPr="00F71717">
        <w:rPr>
          <w:b/>
          <w:bCs/>
          <w:sz w:val="22"/>
          <w:szCs w:val="22"/>
        </w:rPr>
        <w:t xml:space="preserve">during </w:t>
      </w:r>
      <w:r>
        <w:rPr>
          <w:b/>
          <w:bCs/>
          <w:sz w:val="22"/>
          <w:szCs w:val="22"/>
        </w:rPr>
        <w:t xml:space="preserve">the </w:t>
      </w:r>
      <w:r w:rsidRPr="00F71717">
        <w:rPr>
          <w:b/>
          <w:bCs/>
          <w:sz w:val="22"/>
          <w:szCs w:val="22"/>
        </w:rPr>
        <w:t>week</w:t>
      </w:r>
      <w:r>
        <w:rPr>
          <w:b/>
          <w:bCs/>
          <w:sz w:val="22"/>
          <w:szCs w:val="22"/>
        </w:rPr>
        <w:t>. You will be able to</w:t>
      </w:r>
      <w:r w:rsidRPr="008B0F23">
        <w:rPr>
          <w:b/>
          <w:bCs/>
          <w:sz w:val="22"/>
          <w:szCs w:val="22"/>
        </w:rPr>
        <w:t xml:space="preserve"> meet learners and staff and see first-hand </w:t>
      </w:r>
      <w:r>
        <w:rPr>
          <w:b/>
          <w:bCs/>
          <w:sz w:val="22"/>
          <w:szCs w:val="22"/>
        </w:rPr>
        <w:t xml:space="preserve">how specialist FE is including learners </w:t>
      </w:r>
      <w:r w:rsidRPr="008B0F23">
        <w:rPr>
          <w:b/>
          <w:bCs/>
          <w:sz w:val="22"/>
          <w:szCs w:val="22"/>
        </w:rPr>
        <w:t>in practice</w:t>
      </w:r>
      <w:r>
        <w:rPr>
          <w:b/>
          <w:bCs/>
          <w:sz w:val="22"/>
          <w:szCs w:val="22"/>
        </w:rPr>
        <w:t xml:space="preserve"> in </w:t>
      </w:r>
      <w:r w:rsidRPr="00F71717">
        <w:rPr>
          <w:b/>
          <w:bCs/>
          <w:sz w:val="22"/>
          <w:szCs w:val="22"/>
        </w:rPr>
        <w:t>[</w:t>
      </w:r>
      <w:r w:rsidRPr="00F71717">
        <w:rPr>
          <w:b/>
          <w:bCs/>
          <w:sz w:val="22"/>
          <w:szCs w:val="22"/>
          <w:highlight w:val="yellow"/>
        </w:rPr>
        <w:t>local area/constituency</w:t>
      </w:r>
      <w:r w:rsidRPr="00F71717">
        <w:rPr>
          <w:b/>
          <w:bCs/>
          <w:sz w:val="22"/>
          <w:szCs w:val="22"/>
        </w:rPr>
        <w:t>].</w:t>
      </w:r>
    </w:p>
    <w:p w14:paraId="2538CF1C" w14:textId="77777777" w:rsidR="00556D96" w:rsidRDefault="00556D96" w:rsidP="00556D96">
      <w:pPr>
        <w:spacing w:after="240"/>
        <w:jc w:val="both"/>
        <w:rPr>
          <w:sz w:val="22"/>
          <w:szCs w:val="22"/>
          <w:lang w:val="en-US"/>
        </w:rPr>
      </w:pPr>
      <w:r w:rsidRPr="00B03B09">
        <w:rPr>
          <w:sz w:val="22"/>
          <w:szCs w:val="22"/>
        </w:rPr>
        <w:t xml:space="preserve">Every young person in Wales should have the opportunity to belong, participate and feel included in their education, with the right learning programme, support and environment for them. For some young people with complex needs, specialist FE is what makes that possible. Specialist FE provision must </w:t>
      </w:r>
      <w:r>
        <w:rPr>
          <w:sz w:val="22"/>
          <w:szCs w:val="22"/>
        </w:rPr>
        <w:t>be</w:t>
      </w:r>
      <w:r w:rsidRPr="00B03B09">
        <w:rPr>
          <w:sz w:val="22"/>
          <w:szCs w:val="22"/>
        </w:rPr>
        <w:t xml:space="preserve"> fully factored into local, regional and national policy and funding decisions so that every young person can access the provision that is right for them.</w:t>
      </w:r>
    </w:p>
    <w:p w14:paraId="12A25135" w14:textId="77777777" w:rsidR="00556D96" w:rsidRPr="00600C5E" w:rsidRDefault="00556D96" w:rsidP="00556D96">
      <w:pPr>
        <w:spacing w:after="240"/>
        <w:jc w:val="both"/>
        <w:rPr>
          <w:sz w:val="22"/>
          <w:szCs w:val="22"/>
          <w:lang w:val="en-US"/>
        </w:rPr>
      </w:pPr>
      <w:r w:rsidRPr="00600C5E">
        <w:rPr>
          <w:i/>
          <w:iCs/>
          <w:sz w:val="22"/>
          <w:szCs w:val="22"/>
          <w:lang w:val="en-US"/>
        </w:rPr>
        <w:t xml:space="preserve">The Power of Specialist FE </w:t>
      </w:r>
      <w:r w:rsidRPr="00600C5E">
        <w:rPr>
          <w:sz w:val="22"/>
          <w:szCs w:val="22"/>
          <w:lang w:val="en-US"/>
        </w:rPr>
        <w:t xml:space="preserve">is calling for specialist FE to be </w:t>
      </w:r>
      <w:r>
        <w:rPr>
          <w:sz w:val="22"/>
          <w:szCs w:val="22"/>
          <w:lang w:val="en-US"/>
        </w:rPr>
        <w:t xml:space="preserve">represented </w:t>
      </w:r>
      <w:r w:rsidRPr="00600C5E">
        <w:rPr>
          <w:sz w:val="22"/>
          <w:szCs w:val="22"/>
          <w:lang w:val="en-US"/>
        </w:rPr>
        <w:t xml:space="preserve">and valued at every level of decision-making. By taking part in the </w:t>
      </w:r>
      <w:r>
        <w:rPr>
          <w:sz w:val="22"/>
          <w:szCs w:val="22"/>
          <w:lang w:val="en-US"/>
        </w:rPr>
        <w:t>campaign</w:t>
      </w:r>
      <w:r w:rsidRPr="00600C5E">
        <w:rPr>
          <w:sz w:val="22"/>
          <w:szCs w:val="22"/>
          <w:lang w:val="en-US"/>
        </w:rPr>
        <w:t xml:space="preserve"> </w:t>
      </w:r>
      <w:r>
        <w:rPr>
          <w:sz w:val="22"/>
          <w:szCs w:val="22"/>
          <w:lang w:val="en-US"/>
        </w:rPr>
        <w:t>w</w:t>
      </w:r>
      <w:r w:rsidRPr="00600C5E">
        <w:rPr>
          <w:sz w:val="22"/>
          <w:szCs w:val="22"/>
          <w:lang w:val="en-US"/>
        </w:rPr>
        <w:t xml:space="preserve">eek, you can help ensure learners with </w:t>
      </w:r>
      <w:r>
        <w:rPr>
          <w:sz w:val="22"/>
          <w:szCs w:val="22"/>
          <w:lang w:val="en-US"/>
        </w:rPr>
        <w:t>ALN</w:t>
      </w:r>
      <w:r w:rsidRPr="00600C5E">
        <w:rPr>
          <w:sz w:val="22"/>
          <w:szCs w:val="22"/>
          <w:lang w:val="en-US"/>
        </w:rPr>
        <w:t xml:space="preserve"> and complex needs are not left behind and that specialist FE </w:t>
      </w:r>
      <w:r>
        <w:rPr>
          <w:sz w:val="22"/>
          <w:szCs w:val="22"/>
          <w:lang w:val="en-US"/>
        </w:rPr>
        <w:t>is part of the</w:t>
      </w:r>
      <w:r w:rsidRPr="00600C5E">
        <w:rPr>
          <w:sz w:val="22"/>
          <w:szCs w:val="22"/>
          <w:lang w:val="en-US"/>
        </w:rPr>
        <w:t xml:space="preserve"> conversation</w:t>
      </w:r>
      <w:r>
        <w:rPr>
          <w:sz w:val="22"/>
          <w:szCs w:val="22"/>
          <w:lang w:val="en-US"/>
        </w:rPr>
        <w:t>s</w:t>
      </w:r>
      <w:r w:rsidRPr="00600C5E">
        <w:rPr>
          <w:sz w:val="22"/>
          <w:szCs w:val="22"/>
          <w:lang w:val="en-US"/>
        </w:rPr>
        <w:t xml:space="preserve"> </w:t>
      </w:r>
      <w:r>
        <w:rPr>
          <w:sz w:val="22"/>
          <w:szCs w:val="22"/>
          <w:lang w:val="en-US"/>
        </w:rPr>
        <w:t>about</w:t>
      </w:r>
      <w:r w:rsidRPr="00600C5E">
        <w:rPr>
          <w:sz w:val="22"/>
          <w:szCs w:val="22"/>
          <w:lang w:val="en-US"/>
        </w:rPr>
        <w:t xml:space="preserve"> education, skills, </w:t>
      </w:r>
      <w:r>
        <w:rPr>
          <w:sz w:val="22"/>
          <w:szCs w:val="22"/>
          <w:lang w:val="en-US"/>
        </w:rPr>
        <w:t>and inclusion.</w:t>
      </w:r>
    </w:p>
    <w:p w14:paraId="78120B35" w14:textId="77777777" w:rsidR="00556D96" w:rsidRPr="00F71717" w:rsidRDefault="00556D96" w:rsidP="00556D96">
      <w:pPr>
        <w:spacing w:after="240"/>
        <w:jc w:val="both"/>
        <w:rPr>
          <w:sz w:val="22"/>
          <w:szCs w:val="22"/>
        </w:rPr>
      </w:pPr>
      <w:r w:rsidRPr="00F71717">
        <w:rPr>
          <w:sz w:val="22"/>
          <w:szCs w:val="22"/>
        </w:rPr>
        <w:t>We would be delighted to welcome you to [</w:t>
      </w:r>
      <w:r w:rsidRPr="00CE4FF9">
        <w:rPr>
          <w:sz w:val="22"/>
          <w:szCs w:val="22"/>
          <w:highlight w:val="yellow"/>
        </w:rPr>
        <w:t>college</w:t>
      </w:r>
      <w:r w:rsidRPr="00F71717">
        <w:rPr>
          <w:sz w:val="22"/>
          <w:szCs w:val="22"/>
        </w:rPr>
        <w:t xml:space="preserve">] </w:t>
      </w:r>
      <w:r>
        <w:rPr>
          <w:sz w:val="22"/>
          <w:szCs w:val="22"/>
        </w:rPr>
        <w:t xml:space="preserve">during the campaign week </w:t>
      </w:r>
      <w:r w:rsidRPr="00F71717">
        <w:rPr>
          <w:sz w:val="22"/>
          <w:szCs w:val="22"/>
        </w:rPr>
        <w:t xml:space="preserve">in </w:t>
      </w:r>
      <w:r>
        <w:rPr>
          <w:sz w:val="22"/>
          <w:szCs w:val="22"/>
        </w:rPr>
        <w:t>November</w:t>
      </w:r>
      <w:r w:rsidRPr="00F71717">
        <w:rPr>
          <w:sz w:val="22"/>
          <w:szCs w:val="22"/>
        </w:rPr>
        <w:t xml:space="preserve">, if your diary allows. </w:t>
      </w:r>
      <w:r>
        <w:rPr>
          <w:sz w:val="22"/>
          <w:szCs w:val="22"/>
        </w:rPr>
        <w:t>P</w:t>
      </w:r>
      <w:r w:rsidRPr="00AB58F2">
        <w:rPr>
          <w:sz w:val="22"/>
          <w:szCs w:val="22"/>
        </w:rPr>
        <w:t xml:space="preserve">lease </w:t>
      </w:r>
      <w:r>
        <w:rPr>
          <w:sz w:val="22"/>
          <w:szCs w:val="22"/>
        </w:rPr>
        <w:t>email [</w:t>
      </w:r>
      <w:hyperlink r:id="rId32" w:history="1">
        <w:r w:rsidRPr="00AB58F2">
          <w:rPr>
            <w:rStyle w:val="Hyperlink"/>
            <w:sz w:val="22"/>
            <w:szCs w:val="22"/>
            <w:highlight w:val="yellow"/>
          </w:rPr>
          <w:t>communications@specialistfe.com</w:t>
        </w:r>
      </w:hyperlink>
      <w:r w:rsidRPr="00AB58F2">
        <w:rPr>
          <w:sz w:val="22"/>
          <w:szCs w:val="22"/>
          <w:highlight w:val="yellow"/>
        </w:rPr>
        <w:t xml:space="preserve"> / insert College email address</w:t>
      </w:r>
      <w:r>
        <w:rPr>
          <w:sz w:val="22"/>
          <w:szCs w:val="22"/>
        </w:rPr>
        <w:t xml:space="preserve">] </w:t>
      </w:r>
      <w:r w:rsidRPr="00AB58F2">
        <w:rPr>
          <w:sz w:val="22"/>
          <w:szCs w:val="22"/>
        </w:rPr>
        <w:t xml:space="preserve">and we would be happy to arrange a visit or discuss another way </w:t>
      </w:r>
      <w:r>
        <w:rPr>
          <w:sz w:val="22"/>
          <w:szCs w:val="22"/>
        </w:rPr>
        <w:t>you can</w:t>
      </w:r>
      <w:r w:rsidRPr="00AB58F2">
        <w:rPr>
          <w:sz w:val="22"/>
          <w:szCs w:val="22"/>
        </w:rPr>
        <w:t xml:space="preserve"> support the campaign.</w:t>
      </w:r>
    </w:p>
    <w:p w14:paraId="6744EFDB" w14:textId="77777777" w:rsidR="00556D96" w:rsidRDefault="00556D96" w:rsidP="00556D96">
      <w:pPr>
        <w:spacing w:after="240"/>
        <w:jc w:val="both"/>
        <w:rPr>
          <w:sz w:val="22"/>
          <w:szCs w:val="22"/>
        </w:rPr>
      </w:pPr>
      <w:r w:rsidRPr="00F71717">
        <w:rPr>
          <w:sz w:val="22"/>
          <w:szCs w:val="22"/>
        </w:rPr>
        <w:t>Yours sincerely,</w:t>
      </w:r>
    </w:p>
    <w:p w14:paraId="5AB28B49" w14:textId="77777777" w:rsidR="00556D96" w:rsidRPr="00F71717" w:rsidRDefault="00556D96" w:rsidP="00556D96">
      <w:pPr>
        <w:spacing w:after="240"/>
        <w:jc w:val="both"/>
        <w:rPr>
          <w:sz w:val="22"/>
          <w:szCs w:val="22"/>
        </w:rPr>
        <w:sectPr w:rsidR="00556D96" w:rsidRPr="00F71717" w:rsidSect="00B470DD">
          <w:headerReference w:type="even" r:id="rId33"/>
          <w:headerReference w:type="default" r:id="rId34"/>
          <w:footerReference w:type="even" r:id="rId35"/>
          <w:footerReference w:type="default" r:id="rId36"/>
          <w:headerReference w:type="first" r:id="rId37"/>
          <w:footerReference w:type="first" r:id="rId38"/>
          <w:type w:val="continuous"/>
          <w:pgSz w:w="11906" w:h="16838"/>
          <w:pgMar w:top="1440" w:right="1080" w:bottom="1440" w:left="1080" w:header="2211" w:footer="708" w:gutter="0"/>
          <w:cols w:space="708"/>
          <w:titlePg/>
          <w:docGrid w:linePitch="360"/>
        </w:sectPr>
      </w:pPr>
    </w:p>
    <w:p w14:paraId="0E964A7C" w14:textId="77777777" w:rsidR="00556D96" w:rsidRDefault="00556D96" w:rsidP="00556D96">
      <w:pPr>
        <w:spacing w:after="240"/>
        <w:jc w:val="both"/>
        <w:rPr>
          <w:sz w:val="22"/>
          <w:szCs w:val="22"/>
        </w:rPr>
        <w:sectPr w:rsidR="00556D96" w:rsidSect="00556D96">
          <w:headerReference w:type="even" r:id="rId39"/>
          <w:headerReference w:type="default" r:id="rId40"/>
          <w:footerReference w:type="even" r:id="rId41"/>
          <w:footerReference w:type="default" r:id="rId42"/>
          <w:headerReference w:type="first" r:id="rId43"/>
          <w:footerReference w:type="first" r:id="rId44"/>
          <w:type w:val="continuous"/>
          <w:pgSz w:w="11906" w:h="16838"/>
          <w:pgMar w:top="1440" w:right="1440" w:bottom="1440" w:left="1440" w:header="2211" w:footer="708" w:gutter="0"/>
          <w:cols w:space="708"/>
          <w:docGrid w:linePitch="360"/>
        </w:sectPr>
      </w:pPr>
    </w:p>
    <w:p w14:paraId="36B43E28" w14:textId="77777777" w:rsidR="00556D96" w:rsidRDefault="00556D96" w:rsidP="00556D96">
      <w:pPr>
        <w:spacing w:after="240"/>
        <w:jc w:val="both"/>
        <w:rPr>
          <w:sz w:val="22"/>
          <w:szCs w:val="22"/>
        </w:rPr>
        <w:sectPr w:rsidR="00556D96" w:rsidSect="00556D96">
          <w:headerReference w:type="even" r:id="rId45"/>
          <w:footerReference w:type="even" r:id="rId46"/>
          <w:footerReference w:type="default" r:id="rId47"/>
          <w:footerReference w:type="first" r:id="rId48"/>
          <w:type w:val="continuous"/>
          <w:pgSz w:w="11906" w:h="16838"/>
          <w:pgMar w:top="1440" w:right="1440" w:bottom="1440" w:left="1440" w:header="2211" w:footer="708" w:gutter="0"/>
          <w:cols w:space="708"/>
          <w:docGrid w:linePitch="360"/>
        </w:sectPr>
      </w:pPr>
      <w:r w:rsidRPr="00F71717">
        <w:rPr>
          <w:sz w:val="22"/>
          <w:szCs w:val="22"/>
        </w:rPr>
        <w:lastRenderedPageBreak/>
        <w:t>[</w:t>
      </w:r>
      <w:r w:rsidRPr="00F71717">
        <w:rPr>
          <w:sz w:val="22"/>
          <w:szCs w:val="22"/>
          <w:highlight w:val="yellow"/>
        </w:rPr>
        <w:t>Name</w:t>
      </w:r>
      <w:r w:rsidRPr="00F71717">
        <w:rPr>
          <w:sz w:val="22"/>
          <w:szCs w:val="22"/>
        </w:rPr>
        <w:t>]</w:t>
      </w:r>
      <w:r>
        <w:rPr>
          <w:sz w:val="22"/>
          <w:szCs w:val="22"/>
        </w:rPr>
        <w:tab/>
      </w:r>
      <w:r>
        <w:rPr>
          <w:sz w:val="22"/>
          <w:szCs w:val="22"/>
        </w:rPr>
        <w:tab/>
      </w:r>
      <w:r>
        <w:rPr>
          <w:sz w:val="22"/>
          <w:szCs w:val="22"/>
        </w:rPr>
        <w:tab/>
      </w:r>
      <w:r>
        <w:rPr>
          <w:sz w:val="22"/>
          <w:szCs w:val="22"/>
        </w:rPr>
        <w:tab/>
      </w:r>
      <w:r>
        <w:rPr>
          <w:sz w:val="22"/>
          <w:szCs w:val="22"/>
        </w:rPr>
        <w:tab/>
      </w:r>
      <w:r>
        <w:rPr>
          <w:sz w:val="22"/>
          <w:szCs w:val="22"/>
        </w:rPr>
        <w:tab/>
        <w:t>Clare Howard</w:t>
      </w:r>
      <w:r>
        <w:rPr>
          <w:sz w:val="22"/>
          <w:szCs w:val="22"/>
        </w:rPr>
        <w:tab/>
      </w:r>
      <w:r w:rsidRPr="00F71717">
        <w:rPr>
          <w:sz w:val="22"/>
          <w:szCs w:val="22"/>
        </w:rPr>
        <w:br/>
        <w:t>[</w:t>
      </w:r>
      <w:r w:rsidRPr="00F71717">
        <w:rPr>
          <w:sz w:val="22"/>
          <w:szCs w:val="22"/>
          <w:highlight w:val="yellow"/>
        </w:rPr>
        <w:t>Principal/CEO, college name</w:t>
      </w:r>
      <w:r>
        <w:rPr>
          <w:sz w:val="22"/>
          <w:szCs w:val="22"/>
        </w:rPr>
        <w:t>]</w:t>
      </w:r>
      <w:r>
        <w:rPr>
          <w:sz w:val="22"/>
          <w:szCs w:val="22"/>
        </w:rPr>
        <w:tab/>
      </w:r>
      <w:r>
        <w:rPr>
          <w:sz w:val="22"/>
          <w:szCs w:val="22"/>
        </w:rPr>
        <w:tab/>
      </w:r>
      <w:r>
        <w:rPr>
          <w:sz w:val="22"/>
          <w:szCs w:val="22"/>
        </w:rPr>
        <w:tab/>
        <w:t>Chief Executive, Natspec</w:t>
      </w:r>
    </w:p>
    <w:p w14:paraId="4F7A725E" w14:textId="77777777" w:rsidR="00F71717" w:rsidRPr="00F71717" w:rsidRDefault="00F71717" w:rsidP="00F71717">
      <w:pPr>
        <w:spacing w:after="240"/>
        <w:jc w:val="both"/>
        <w:rPr>
          <w:sz w:val="22"/>
          <w:szCs w:val="22"/>
        </w:rPr>
      </w:pPr>
    </w:p>
    <w:sectPr w:rsidR="00F71717" w:rsidRPr="00F71717" w:rsidSect="00F71717">
      <w:headerReference w:type="even" r:id="rId49"/>
      <w:footerReference w:type="even" r:id="rId50"/>
      <w:footerReference w:type="default" r:id="rId51"/>
      <w:footerReference w:type="first" r:id="rId52"/>
      <w:type w:val="continuous"/>
      <w:pgSz w:w="11906" w:h="16838"/>
      <w:pgMar w:top="1440" w:right="1440" w:bottom="1440" w:left="1440" w:header="221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E7901" w14:textId="77777777" w:rsidR="00C05059" w:rsidRDefault="00C05059" w:rsidP="000F6C0E">
      <w:r>
        <w:separator/>
      </w:r>
    </w:p>
  </w:endnote>
  <w:endnote w:type="continuationSeparator" w:id="0">
    <w:p w14:paraId="73D453FD" w14:textId="77777777" w:rsidR="00C05059" w:rsidRDefault="00C05059" w:rsidP="000F6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66FDCFF7-B2A8-4F55-89FF-3217EBF922E9}"/>
    <w:embedBold r:id="rId2" w:fontKey="{01EF8510-74D2-4A9E-84F7-B6E243FF5032}"/>
    <w:embedItalic r:id="rId3" w:fontKey="{E74AC809-970E-4402-B244-6469F28CC635}"/>
    <w:embedBoldItalic r:id="rId4" w:fontKey="{D783B3FF-D06A-4D65-9AC6-048E8E0B95EB}"/>
  </w:font>
  <w:font w:name="Nunito">
    <w:charset w:val="00"/>
    <w:family w:val="auto"/>
    <w:pitch w:val="variable"/>
    <w:sig w:usb0="A00002FF" w:usb1="5000204B" w:usb2="00000000" w:usb3="00000000" w:csb0="00000197" w:csb1="00000000"/>
    <w:embedRegular r:id="rId5" w:fontKey="{1B87F8A9-05FB-48A4-8780-F492D0CA88EC}"/>
    <w:embedBold r:id="rId6" w:fontKey="{9E3FDB14-CF5B-42D2-8925-CE3C004003AD}"/>
    <w:embedItalic r:id="rId7" w:fontKey="{EFD3DB83-DA62-48CD-BB93-F910DA82C240}"/>
    <w:embedBoldItalic r:id="rId8" w:fontKey="{F3119B6C-64B8-4CD9-B312-3B4C39D34B70}"/>
  </w:font>
  <w:font w:name="Tahoma">
    <w:panose1 w:val="020B0604030504040204"/>
    <w:charset w:val="00"/>
    <w:family w:val="swiss"/>
    <w:pitch w:val="variable"/>
    <w:sig w:usb0="E1002EFF" w:usb1="C000605B" w:usb2="00000029" w:usb3="00000000" w:csb0="000101FF" w:csb1="00000000"/>
    <w:embedRegular r:id="rId9" w:fontKey="{1987C45B-BA4E-493D-8F92-443D409A178E}"/>
  </w:font>
  <w:font w:name="Calibri Light">
    <w:panose1 w:val="020F0302020204030204"/>
    <w:charset w:val="00"/>
    <w:family w:val="swiss"/>
    <w:pitch w:val="variable"/>
    <w:sig w:usb0="E4002EFF" w:usb1="C200247B" w:usb2="00000009" w:usb3="00000000" w:csb0="000001FF" w:csb1="00000000"/>
    <w:embedRegular r:id="rId10" w:fontKey="{294CC632-3436-4F68-AF2A-355E813EF4E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527F3CDE" w14:paraId="09870B5D" w14:textId="77777777" w:rsidTr="527F3CDE">
      <w:trPr>
        <w:trHeight w:val="300"/>
      </w:trPr>
      <w:tc>
        <w:tcPr>
          <w:tcW w:w="3245" w:type="dxa"/>
        </w:tcPr>
        <w:p w14:paraId="57218F68" w14:textId="7F499C7B" w:rsidR="527F3CDE" w:rsidRDefault="527F3CDE" w:rsidP="527F3CDE">
          <w:pPr>
            <w:pStyle w:val="Header"/>
            <w:ind w:left="-115"/>
          </w:pPr>
        </w:p>
      </w:tc>
      <w:tc>
        <w:tcPr>
          <w:tcW w:w="3245" w:type="dxa"/>
        </w:tcPr>
        <w:p w14:paraId="307FDBD9" w14:textId="721B6465" w:rsidR="527F3CDE" w:rsidRDefault="527F3CDE" w:rsidP="527F3CDE">
          <w:pPr>
            <w:pStyle w:val="Header"/>
            <w:jc w:val="center"/>
          </w:pPr>
        </w:p>
      </w:tc>
      <w:tc>
        <w:tcPr>
          <w:tcW w:w="3245" w:type="dxa"/>
        </w:tcPr>
        <w:p w14:paraId="29E3ECBC" w14:textId="5F94C35F" w:rsidR="527F3CDE" w:rsidRDefault="527F3CDE" w:rsidP="527F3CDE">
          <w:pPr>
            <w:pStyle w:val="Header"/>
            <w:ind w:right="-115"/>
            <w:jc w:val="right"/>
          </w:pPr>
        </w:p>
      </w:tc>
    </w:tr>
  </w:tbl>
  <w:p w14:paraId="48AC2B52" w14:textId="6EFED2AF" w:rsidR="00413753" w:rsidRDefault="00413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527F3CDE" w14:paraId="2C3DF485" w14:textId="77777777" w:rsidTr="527F3CDE">
      <w:trPr>
        <w:trHeight w:val="300"/>
      </w:trPr>
      <w:tc>
        <w:tcPr>
          <w:tcW w:w="3245" w:type="dxa"/>
        </w:tcPr>
        <w:p w14:paraId="7F045985" w14:textId="0E7EE25D" w:rsidR="527F3CDE" w:rsidRDefault="527F3CDE" w:rsidP="527F3CDE">
          <w:pPr>
            <w:pStyle w:val="Header"/>
            <w:ind w:left="-115"/>
          </w:pPr>
        </w:p>
      </w:tc>
      <w:tc>
        <w:tcPr>
          <w:tcW w:w="3245" w:type="dxa"/>
        </w:tcPr>
        <w:p w14:paraId="68C7EAF5" w14:textId="4D27DFD7" w:rsidR="527F3CDE" w:rsidRDefault="527F3CDE" w:rsidP="527F3CDE">
          <w:pPr>
            <w:pStyle w:val="Header"/>
            <w:jc w:val="center"/>
          </w:pPr>
        </w:p>
      </w:tc>
      <w:tc>
        <w:tcPr>
          <w:tcW w:w="3245" w:type="dxa"/>
        </w:tcPr>
        <w:p w14:paraId="57B70378" w14:textId="1E342D0C" w:rsidR="527F3CDE" w:rsidRDefault="527F3CDE" w:rsidP="527F3CDE">
          <w:pPr>
            <w:pStyle w:val="Header"/>
            <w:ind w:right="-115"/>
            <w:jc w:val="right"/>
          </w:pPr>
        </w:p>
      </w:tc>
    </w:tr>
  </w:tbl>
  <w:p w14:paraId="3009D7E1" w14:textId="3A4A7F8F" w:rsidR="00413753" w:rsidRDefault="00413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527F3CDE" w14:paraId="07776364" w14:textId="77777777" w:rsidTr="527F3CDE">
      <w:trPr>
        <w:trHeight w:val="300"/>
      </w:trPr>
      <w:tc>
        <w:tcPr>
          <w:tcW w:w="3245" w:type="dxa"/>
        </w:tcPr>
        <w:p w14:paraId="38EC45ED" w14:textId="6200E87C" w:rsidR="527F3CDE" w:rsidRDefault="527F3CDE" w:rsidP="527F3CDE">
          <w:pPr>
            <w:pStyle w:val="Header"/>
            <w:ind w:left="-115"/>
          </w:pPr>
        </w:p>
      </w:tc>
      <w:tc>
        <w:tcPr>
          <w:tcW w:w="3245" w:type="dxa"/>
        </w:tcPr>
        <w:p w14:paraId="31D42BDD" w14:textId="30ACDEA9" w:rsidR="527F3CDE" w:rsidRDefault="527F3CDE" w:rsidP="527F3CDE">
          <w:pPr>
            <w:pStyle w:val="Header"/>
            <w:jc w:val="center"/>
          </w:pPr>
        </w:p>
      </w:tc>
      <w:tc>
        <w:tcPr>
          <w:tcW w:w="3245" w:type="dxa"/>
        </w:tcPr>
        <w:p w14:paraId="2A1CB587" w14:textId="10BF93AA" w:rsidR="527F3CDE" w:rsidRDefault="527F3CDE" w:rsidP="527F3CDE">
          <w:pPr>
            <w:pStyle w:val="Header"/>
            <w:ind w:right="-115"/>
            <w:jc w:val="right"/>
          </w:pPr>
        </w:p>
      </w:tc>
    </w:tr>
  </w:tbl>
  <w:p w14:paraId="57C962C6" w14:textId="13C569D2" w:rsidR="00413753" w:rsidRDefault="0041375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7F3CDE" w14:paraId="0ACD2506" w14:textId="77777777" w:rsidTr="527F3CDE">
      <w:trPr>
        <w:trHeight w:val="300"/>
      </w:trPr>
      <w:tc>
        <w:tcPr>
          <w:tcW w:w="3005" w:type="dxa"/>
        </w:tcPr>
        <w:p w14:paraId="0F53C63E" w14:textId="0787129D" w:rsidR="527F3CDE" w:rsidRDefault="527F3CDE" w:rsidP="527F3CDE">
          <w:pPr>
            <w:pStyle w:val="Header"/>
            <w:ind w:left="-115"/>
          </w:pPr>
        </w:p>
      </w:tc>
      <w:tc>
        <w:tcPr>
          <w:tcW w:w="3005" w:type="dxa"/>
        </w:tcPr>
        <w:p w14:paraId="1E9710B6" w14:textId="7D38A232" w:rsidR="527F3CDE" w:rsidRDefault="527F3CDE" w:rsidP="527F3CDE">
          <w:pPr>
            <w:pStyle w:val="Header"/>
            <w:jc w:val="center"/>
          </w:pPr>
        </w:p>
      </w:tc>
      <w:tc>
        <w:tcPr>
          <w:tcW w:w="3005" w:type="dxa"/>
        </w:tcPr>
        <w:p w14:paraId="577E34FD" w14:textId="0114D410" w:rsidR="527F3CDE" w:rsidRDefault="527F3CDE" w:rsidP="527F3CDE">
          <w:pPr>
            <w:pStyle w:val="Header"/>
            <w:ind w:right="-115"/>
            <w:jc w:val="right"/>
          </w:pPr>
        </w:p>
      </w:tc>
    </w:tr>
  </w:tbl>
  <w:p w14:paraId="54B12E76" w14:textId="64CE7780" w:rsidR="00413753" w:rsidRDefault="0041375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7F3CDE" w14:paraId="39EACBE6" w14:textId="77777777" w:rsidTr="527F3CDE">
      <w:trPr>
        <w:trHeight w:val="300"/>
      </w:trPr>
      <w:tc>
        <w:tcPr>
          <w:tcW w:w="3005" w:type="dxa"/>
        </w:tcPr>
        <w:p w14:paraId="15468866" w14:textId="6E0B7CCB" w:rsidR="527F3CDE" w:rsidRDefault="527F3CDE" w:rsidP="527F3CDE">
          <w:pPr>
            <w:pStyle w:val="Header"/>
            <w:ind w:left="-115"/>
          </w:pPr>
        </w:p>
      </w:tc>
      <w:tc>
        <w:tcPr>
          <w:tcW w:w="3005" w:type="dxa"/>
        </w:tcPr>
        <w:p w14:paraId="1DD5B0B4" w14:textId="693451B3" w:rsidR="527F3CDE" w:rsidRDefault="527F3CDE" w:rsidP="527F3CDE">
          <w:pPr>
            <w:pStyle w:val="Header"/>
            <w:jc w:val="center"/>
          </w:pPr>
        </w:p>
      </w:tc>
      <w:tc>
        <w:tcPr>
          <w:tcW w:w="3005" w:type="dxa"/>
        </w:tcPr>
        <w:p w14:paraId="1E56EE6C" w14:textId="20C34A90" w:rsidR="527F3CDE" w:rsidRDefault="527F3CDE" w:rsidP="527F3CDE">
          <w:pPr>
            <w:pStyle w:val="Header"/>
            <w:ind w:right="-115"/>
            <w:jc w:val="right"/>
          </w:pPr>
        </w:p>
      </w:tc>
    </w:tr>
  </w:tbl>
  <w:p w14:paraId="43FED40A" w14:textId="3F6684E5" w:rsidR="00413753" w:rsidRDefault="0041375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7F3CDE" w14:paraId="45D46825" w14:textId="77777777" w:rsidTr="527F3CDE">
      <w:trPr>
        <w:trHeight w:val="300"/>
      </w:trPr>
      <w:tc>
        <w:tcPr>
          <w:tcW w:w="3005" w:type="dxa"/>
        </w:tcPr>
        <w:p w14:paraId="10E24AA5" w14:textId="5C7986AC" w:rsidR="527F3CDE" w:rsidRDefault="527F3CDE" w:rsidP="527F3CDE">
          <w:pPr>
            <w:pStyle w:val="Header"/>
            <w:ind w:left="-115"/>
          </w:pPr>
        </w:p>
      </w:tc>
      <w:tc>
        <w:tcPr>
          <w:tcW w:w="3005" w:type="dxa"/>
        </w:tcPr>
        <w:p w14:paraId="16F7A627" w14:textId="2EDD6CDA" w:rsidR="527F3CDE" w:rsidRDefault="527F3CDE" w:rsidP="527F3CDE">
          <w:pPr>
            <w:pStyle w:val="Header"/>
            <w:jc w:val="center"/>
          </w:pPr>
        </w:p>
      </w:tc>
      <w:tc>
        <w:tcPr>
          <w:tcW w:w="3005" w:type="dxa"/>
        </w:tcPr>
        <w:p w14:paraId="3166C9AA" w14:textId="112EDE07" w:rsidR="527F3CDE" w:rsidRDefault="527F3CDE" w:rsidP="527F3CDE">
          <w:pPr>
            <w:pStyle w:val="Header"/>
            <w:ind w:right="-115"/>
            <w:jc w:val="right"/>
          </w:pPr>
        </w:p>
      </w:tc>
    </w:tr>
  </w:tbl>
  <w:p w14:paraId="20AE7464" w14:textId="2888F1EC" w:rsidR="00413753" w:rsidRDefault="0041375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7F3CDE" w14:paraId="241DFA3E" w14:textId="77777777" w:rsidTr="527F3CDE">
      <w:trPr>
        <w:trHeight w:val="300"/>
      </w:trPr>
      <w:tc>
        <w:tcPr>
          <w:tcW w:w="3005" w:type="dxa"/>
        </w:tcPr>
        <w:p w14:paraId="53928384" w14:textId="3A9BC2F9" w:rsidR="527F3CDE" w:rsidRDefault="527F3CDE" w:rsidP="527F3CDE">
          <w:pPr>
            <w:pStyle w:val="Header"/>
            <w:ind w:left="-115"/>
          </w:pPr>
        </w:p>
      </w:tc>
      <w:tc>
        <w:tcPr>
          <w:tcW w:w="3005" w:type="dxa"/>
        </w:tcPr>
        <w:p w14:paraId="6FFC1A9F" w14:textId="1D41A5A5" w:rsidR="527F3CDE" w:rsidRDefault="527F3CDE" w:rsidP="527F3CDE">
          <w:pPr>
            <w:pStyle w:val="Header"/>
            <w:jc w:val="center"/>
          </w:pPr>
        </w:p>
      </w:tc>
      <w:tc>
        <w:tcPr>
          <w:tcW w:w="3005" w:type="dxa"/>
        </w:tcPr>
        <w:p w14:paraId="6B49346C" w14:textId="56E09419" w:rsidR="527F3CDE" w:rsidRDefault="527F3CDE" w:rsidP="527F3CDE">
          <w:pPr>
            <w:pStyle w:val="Header"/>
            <w:ind w:right="-115"/>
            <w:jc w:val="right"/>
          </w:pPr>
        </w:p>
      </w:tc>
    </w:tr>
  </w:tbl>
  <w:p w14:paraId="41CE106C" w14:textId="17E295D3" w:rsidR="00413753" w:rsidRDefault="0041375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7F3CDE" w14:paraId="388D5156" w14:textId="77777777" w:rsidTr="527F3CDE">
      <w:trPr>
        <w:trHeight w:val="300"/>
      </w:trPr>
      <w:tc>
        <w:tcPr>
          <w:tcW w:w="3005" w:type="dxa"/>
        </w:tcPr>
        <w:p w14:paraId="3361FC66" w14:textId="669FF661" w:rsidR="527F3CDE" w:rsidRDefault="527F3CDE" w:rsidP="527F3CDE">
          <w:pPr>
            <w:pStyle w:val="Header"/>
            <w:ind w:left="-115"/>
          </w:pPr>
        </w:p>
      </w:tc>
      <w:tc>
        <w:tcPr>
          <w:tcW w:w="3005" w:type="dxa"/>
        </w:tcPr>
        <w:p w14:paraId="2ACD402F" w14:textId="2FF23FAC" w:rsidR="527F3CDE" w:rsidRDefault="527F3CDE" w:rsidP="527F3CDE">
          <w:pPr>
            <w:pStyle w:val="Header"/>
            <w:jc w:val="center"/>
          </w:pPr>
        </w:p>
      </w:tc>
      <w:tc>
        <w:tcPr>
          <w:tcW w:w="3005" w:type="dxa"/>
        </w:tcPr>
        <w:p w14:paraId="6C07AB56" w14:textId="24AAE902" w:rsidR="527F3CDE" w:rsidRDefault="527F3CDE" w:rsidP="527F3CDE">
          <w:pPr>
            <w:pStyle w:val="Header"/>
            <w:ind w:right="-115"/>
            <w:jc w:val="right"/>
          </w:pPr>
        </w:p>
      </w:tc>
    </w:tr>
  </w:tbl>
  <w:p w14:paraId="365FD325" w14:textId="08C94D34" w:rsidR="00413753" w:rsidRDefault="0041375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7F3CDE" w14:paraId="0FCCFBCB" w14:textId="77777777" w:rsidTr="527F3CDE">
      <w:trPr>
        <w:trHeight w:val="300"/>
      </w:trPr>
      <w:tc>
        <w:tcPr>
          <w:tcW w:w="3005" w:type="dxa"/>
        </w:tcPr>
        <w:p w14:paraId="7D3A4251" w14:textId="12BE183F" w:rsidR="527F3CDE" w:rsidRDefault="527F3CDE" w:rsidP="527F3CDE">
          <w:pPr>
            <w:pStyle w:val="Header"/>
            <w:ind w:left="-115"/>
          </w:pPr>
        </w:p>
      </w:tc>
      <w:tc>
        <w:tcPr>
          <w:tcW w:w="3005" w:type="dxa"/>
        </w:tcPr>
        <w:p w14:paraId="7C22B3E1" w14:textId="54CDB679" w:rsidR="527F3CDE" w:rsidRDefault="527F3CDE" w:rsidP="527F3CDE">
          <w:pPr>
            <w:pStyle w:val="Header"/>
            <w:jc w:val="center"/>
          </w:pPr>
        </w:p>
      </w:tc>
      <w:tc>
        <w:tcPr>
          <w:tcW w:w="3005" w:type="dxa"/>
        </w:tcPr>
        <w:p w14:paraId="482EF42C" w14:textId="5C9E9F10" w:rsidR="527F3CDE" w:rsidRDefault="527F3CDE" w:rsidP="527F3CDE">
          <w:pPr>
            <w:pStyle w:val="Header"/>
            <w:ind w:right="-115"/>
            <w:jc w:val="right"/>
          </w:pPr>
        </w:p>
      </w:tc>
    </w:tr>
  </w:tbl>
  <w:p w14:paraId="729FFD30" w14:textId="1C8015EC" w:rsidR="00413753" w:rsidRDefault="0041375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7F3CDE" w14:paraId="4ECB11FC" w14:textId="77777777" w:rsidTr="527F3CDE">
      <w:trPr>
        <w:trHeight w:val="300"/>
      </w:trPr>
      <w:tc>
        <w:tcPr>
          <w:tcW w:w="3005" w:type="dxa"/>
        </w:tcPr>
        <w:p w14:paraId="7CA91F1E" w14:textId="2803867D" w:rsidR="527F3CDE" w:rsidRDefault="527F3CDE" w:rsidP="527F3CDE">
          <w:pPr>
            <w:pStyle w:val="Header"/>
            <w:ind w:left="-115"/>
          </w:pPr>
        </w:p>
      </w:tc>
      <w:tc>
        <w:tcPr>
          <w:tcW w:w="3005" w:type="dxa"/>
        </w:tcPr>
        <w:p w14:paraId="5671B851" w14:textId="73E9211D" w:rsidR="527F3CDE" w:rsidRDefault="527F3CDE" w:rsidP="527F3CDE">
          <w:pPr>
            <w:pStyle w:val="Header"/>
            <w:jc w:val="center"/>
          </w:pPr>
        </w:p>
      </w:tc>
      <w:tc>
        <w:tcPr>
          <w:tcW w:w="3005" w:type="dxa"/>
        </w:tcPr>
        <w:p w14:paraId="02E143CF" w14:textId="6747A04F" w:rsidR="527F3CDE" w:rsidRDefault="527F3CDE" w:rsidP="527F3CDE">
          <w:pPr>
            <w:pStyle w:val="Header"/>
            <w:ind w:right="-115"/>
            <w:jc w:val="right"/>
          </w:pPr>
        </w:p>
      </w:tc>
    </w:tr>
  </w:tbl>
  <w:p w14:paraId="3BF9AEB2" w14:textId="77C82C7D" w:rsidR="00413753" w:rsidRDefault="0041375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7F3CDE" w14:paraId="6D91CEC6" w14:textId="77777777" w:rsidTr="527F3CDE">
      <w:trPr>
        <w:trHeight w:val="300"/>
      </w:trPr>
      <w:tc>
        <w:tcPr>
          <w:tcW w:w="3005" w:type="dxa"/>
        </w:tcPr>
        <w:p w14:paraId="73EF6A28" w14:textId="22F3CBE7" w:rsidR="527F3CDE" w:rsidRDefault="527F3CDE" w:rsidP="527F3CDE">
          <w:pPr>
            <w:pStyle w:val="Header"/>
            <w:ind w:left="-115"/>
          </w:pPr>
        </w:p>
      </w:tc>
      <w:tc>
        <w:tcPr>
          <w:tcW w:w="3005" w:type="dxa"/>
        </w:tcPr>
        <w:p w14:paraId="5309D90C" w14:textId="52FE7A66" w:rsidR="527F3CDE" w:rsidRDefault="527F3CDE" w:rsidP="527F3CDE">
          <w:pPr>
            <w:pStyle w:val="Header"/>
            <w:jc w:val="center"/>
          </w:pPr>
        </w:p>
      </w:tc>
      <w:tc>
        <w:tcPr>
          <w:tcW w:w="3005" w:type="dxa"/>
        </w:tcPr>
        <w:p w14:paraId="00234671" w14:textId="08B7D1C4" w:rsidR="527F3CDE" w:rsidRDefault="527F3CDE" w:rsidP="527F3CDE">
          <w:pPr>
            <w:pStyle w:val="Header"/>
            <w:ind w:right="-115"/>
            <w:jc w:val="right"/>
          </w:pPr>
        </w:p>
      </w:tc>
    </w:tr>
  </w:tbl>
  <w:p w14:paraId="4B0F957D" w14:textId="23695715" w:rsidR="00413753" w:rsidRDefault="0041375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7F3CDE" w14:paraId="76AC79CA" w14:textId="77777777" w:rsidTr="527F3CDE">
      <w:trPr>
        <w:trHeight w:val="300"/>
      </w:trPr>
      <w:tc>
        <w:tcPr>
          <w:tcW w:w="3005" w:type="dxa"/>
        </w:tcPr>
        <w:p w14:paraId="34CF24B9" w14:textId="21666C6F" w:rsidR="527F3CDE" w:rsidRDefault="527F3CDE" w:rsidP="527F3CDE">
          <w:pPr>
            <w:pStyle w:val="Header"/>
            <w:ind w:left="-115"/>
          </w:pPr>
        </w:p>
      </w:tc>
      <w:tc>
        <w:tcPr>
          <w:tcW w:w="3005" w:type="dxa"/>
        </w:tcPr>
        <w:p w14:paraId="75497AB7" w14:textId="6491697F" w:rsidR="527F3CDE" w:rsidRDefault="527F3CDE" w:rsidP="527F3CDE">
          <w:pPr>
            <w:pStyle w:val="Header"/>
            <w:jc w:val="center"/>
          </w:pPr>
        </w:p>
      </w:tc>
      <w:tc>
        <w:tcPr>
          <w:tcW w:w="3005" w:type="dxa"/>
        </w:tcPr>
        <w:p w14:paraId="26D7B1A4" w14:textId="2CEBEDB0" w:rsidR="527F3CDE" w:rsidRDefault="527F3CDE" w:rsidP="527F3CDE">
          <w:pPr>
            <w:pStyle w:val="Header"/>
            <w:ind w:right="-115"/>
            <w:jc w:val="right"/>
          </w:pPr>
        </w:p>
      </w:tc>
    </w:tr>
  </w:tbl>
  <w:p w14:paraId="675CF90B" w14:textId="7AD88B87" w:rsidR="00413753" w:rsidRDefault="0041375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527F3CDE" w14:paraId="5BEF12D3" w14:textId="77777777" w:rsidTr="527F3CDE">
      <w:trPr>
        <w:trHeight w:val="300"/>
      </w:trPr>
      <w:tc>
        <w:tcPr>
          <w:tcW w:w="3245" w:type="dxa"/>
        </w:tcPr>
        <w:p w14:paraId="72D11B54" w14:textId="2CC0B55C" w:rsidR="527F3CDE" w:rsidRDefault="527F3CDE" w:rsidP="527F3CDE">
          <w:pPr>
            <w:pStyle w:val="Header"/>
            <w:ind w:left="-115"/>
          </w:pPr>
        </w:p>
      </w:tc>
      <w:tc>
        <w:tcPr>
          <w:tcW w:w="3245" w:type="dxa"/>
        </w:tcPr>
        <w:p w14:paraId="120F234E" w14:textId="625D4FB9" w:rsidR="527F3CDE" w:rsidRDefault="527F3CDE" w:rsidP="527F3CDE">
          <w:pPr>
            <w:pStyle w:val="Header"/>
            <w:jc w:val="center"/>
          </w:pPr>
        </w:p>
      </w:tc>
      <w:tc>
        <w:tcPr>
          <w:tcW w:w="3245" w:type="dxa"/>
        </w:tcPr>
        <w:p w14:paraId="28636C5F" w14:textId="2A8BAB63" w:rsidR="527F3CDE" w:rsidRDefault="527F3CDE" w:rsidP="527F3CDE">
          <w:pPr>
            <w:pStyle w:val="Header"/>
            <w:ind w:right="-115"/>
            <w:jc w:val="right"/>
          </w:pPr>
        </w:p>
      </w:tc>
    </w:tr>
  </w:tbl>
  <w:p w14:paraId="3995C745" w14:textId="6FEF770C" w:rsidR="00413753" w:rsidRDefault="0041375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527F3CDE" w14:paraId="38B87FA2" w14:textId="77777777" w:rsidTr="527F3CDE">
      <w:trPr>
        <w:trHeight w:val="300"/>
      </w:trPr>
      <w:tc>
        <w:tcPr>
          <w:tcW w:w="3245" w:type="dxa"/>
        </w:tcPr>
        <w:p w14:paraId="0DC56790" w14:textId="286EEDFB" w:rsidR="527F3CDE" w:rsidRDefault="527F3CDE" w:rsidP="527F3CDE">
          <w:pPr>
            <w:pStyle w:val="Header"/>
            <w:ind w:left="-115"/>
          </w:pPr>
        </w:p>
      </w:tc>
      <w:tc>
        <w:tcPr>
          <w:tcW w:w="3245" w:type="dxa"/>
        </w:tcPr>
        <w:p w14:paraId="378D9587" w14:textId="70C84978" w:rsidR="527F3CDE" w:rsidRDefault="527F3CDE" w:rsidP="527F3CDE">
          <w:pPr>
            <w:pStyle w:val="Header"/>
            <w:jc w:val="center"/>
          </w:pPr>
        </w:p>
      </w:tc>
      <w:tc>
        <w:tcPr>
          <w:tcW w:w="3245" w:type="dxa"/>
        </w:tcPr>
        <w:p w14:paraId="5E265E3F" w14:textId="23F258D4" w:rsidR="527F3CDE" w:rsidRDefault="527F3CDE" w:rsidP="527F3CDE">
          <w:pPr>
            <w:pStyle w:val="Header"/>
            <w:ind w:right="-115"/>
            <w:jc w:val="right"/>
          </w:pPr>
        </w:p>
      </w:tc>
    </w:tr>
  </w:tbl>
  <w:p w14:paraId="6C557AE1" w14:textId="082320DD" w:rsidR="00413753" w:rsidRDefault="0041375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527F3CDE" w14:paraId="6DD93F40" w14:textId="77777777" w:rsidTr="527F3CDE">
      <w:trPr>
        <w:trHeight w:val="300"/>
      </w:trPr>
      <w:tc>
        <w:tcPr>
          <w:tcW w:w="3245" w:type="dxa"/>
        </w:tcPr>
        <w:p w14:paraId="73A521F1" w14:textId="65B1C07E" w:rsidR="527F3CDE" w:rsidRDefault="527F3CDE" w:rsidP="527F3CDE">
          <w:pPr>
            <w:pStyle w:val="Header"/>
            <w:ind w:left="-115"/>
          </w:pPr>
        </w:p>
      </w:tc>
      <w:tc>
        <w:tcPr>
          <w:tcW w:w="3245" w:type="dxa"/>
        </w:tcPr>
        <w:p w14:paraId="39E5A073" w14:textId="645E611F" w:rsidR="527F3CDE" w:rsidRDefault="527F3CDE" w:rsidP="527F3CDE">
          <w:pPr>
            <w:pStyle w:val="Header"/>
            <w:jc w:val="center"/>
          </w:pPr>
        </w:p>
      </w:tc>
      <w:tc>
        <w:tcPr>
          <w:tcW w:w="3245" w:type="dxa"/>
        </w:tcPr>
        <w:p w14:paraId="5449CEFF" w14:textId="6E8724BF" w:rsidR="527F3CDE" w:rsidRDefault="527F3CDE" w:rsidP="527F3CDE">
          <w:pPr>
            <w:pStyle w:val="Header"/>
            <w:ind w:right="-115"/>
            <w:jc w:val="right"/>
          </w:pPr>
        </w:p>
      </w:tc>
    </w:tr>
  </w:tbl>
  <w:p w14:paraId="0BFBA68B" w14:textId="417239E0" w:rsidR="00413753" w:rsidRDefault="0041375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7F3CDE" w14:paraId="10FF360E" w14:textId="77777777" w:rsidTr="527F3CDE">
      <w:trPr>
        <w:trHeight w:val="300"/>
      </w:trPr>
      <w:tc>
        <w:tcPr>
          <w:tcW w:w="3005" w:type="dxa"/>
        </w:tcPr>
        <w:p w14:paraId="2FAB505E" w14:textId="37BD9752" w:rsidR="527F3CDE" w:rsidRDefault="527F3CDE" w:rsidP="527F3CDE">
          <w:pPr>
            <w:pStyle w:val="Header"/>
            <w:ind w:left="-115"/>
          </w:pPr>
        </w:p>
      </w:tc>
      <w:tc>
        <w:tcPr>
          <w:tcW w:w="3005" w:type="dxa"/>
        </w:tcPr>
        <w:p w14:paraId="2A2612BE" w14:textId="740D327D" w:rsidR="527F3CDE" w:rsidRDefault="527F3CDE" w:rsidP="527F3CDE">
          <w:pPr>
            <w:pStyle w:val="Header"/>
            <w:jc w:val="center"/>
          </w:pPr>
        </w:p>
      </w:tc>
      <w:tc>
        <w:tcPr>
          <w:tcW w:w="3005" w:type="dxa"/>
        </w:tcPr>
        <w:p w14:paraId="39AF6587" w14:textId="284DFFC6" w:rsidR="527F3CDE" w:rsidRDefault="527F3CDE" w:rsidP="527F3CDE">
          <w:pPr>
            <w:pStyle w:val="Header"/>
            <w:ind w:right="-115"/>
            <w:jc w:val="right"/>
          </w:pPr>
        </w:p>
      </w:tc>
    </w:tr>
  </w:tbl>
  <w:p w14:paraId="65284C9A" w14:textId="7763FC26" w:rsidR="00413753" w:rsidRDefault="0041375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7F3CDE" w14:paraId="2DECEF44" w14:textId="77777777" w:rsidTr="527F3CDE">
      <w:trPr>
        <w:trHeight w:val="300"/>
      </w:trPr>
      <w:tc>
        <w:tcPr>
          <w:tcW w:w="3005" w:type="dxa"/>
        </w:tcPr>
        <w:p w14:paraId="0011416E" w14:textId="30970CA1" w:rsidR="527F3CDE" w:rsidRDefault="527F3CDE" w:rsidP="527F3CDE">
          <w:pPr>
            <w:pStyle w:val="Header"/>
            <w:ind w:left="-115"/>
          </w:pPr>
        </w:p>
      </w:tc>
      <w:tc>
        <w:tcPr>
          <w:tcW w:w="3005" w:type="dxa"/>
        </w:tcPr>
        <w:p w14:paraId="597E4762" w14:textId="1DF14CE6" w:rsidR="527F3CDE" w:rsidRDefault="527F3CDE" w:rsidP="527F3CDE">
          <w:pPr>
            <w:pStyle w:val="Header"/>
            <w:jc w:val="center"/>
          </w:pPr>
        </w:p>
      </w:tc>
      <w:tc>
        <w:tcPr>
          <w:tcW w:w="3005" w:type="dxa"/>
        </w:tcPr>
        <w:p w14:paraId="0A90D99E" w14:textId="3447686E" w:rsidR="527F3CDE" w:rsidRDefault="527F3CDE" w:rsidP="527F3CDE">
          <w:pPr>
            <w:pStyle w:val="Header"/>
            <w:ind w:right="-115"/>
            <w:jc w:val="right"/>
          </w:pPr>
        </w:p>
      </w:tc>
    </w:tr>
  </w:tbl>
  <w:p w14:paraId="333C44E5" w14:textId="54EC5C7B" w:rsidR="00413753" w:rsidRDefault="0041375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7F3CDE" w14:paraId="7EB7EA26" w14:textId="77777777" w:rsidTr="527F3CDE">
      <w:trPr>
        <w:trHeight w:val="300"/>
      </w:trPr>
      <w:tc>
        <w:tcPr>
          <w:tcW w:w="3005" w:type="dxa"/>
        </w:tcPr>
        <w:p w14:paraId="3AF54973" w14:textId="28B8DA02" w:rsidR="527F3CDE" w:rsidRDefault="527F3CDE" w:rsidP="527F3CDE">
          <w:pPr>
            <w:pStyle w:val="Header"/>
            <w:ind w:left="-115"/>
          </w:pPr>
        </w:p>
      </w:tc>
      <w:tc>
        <w:tcPr>
          <w:tcW w:w="3005" w:type="dxa"/>
        </w:tcPr>
        <w:p w14:paraId="00C6A51A" w14:textId="66F67272" w:rsidR="527F3CDE" w:rsidRDefault="527F3CDE" w:rsidP="527F3CDE">
          <w:pPr>
            <w:pStyle w:val="Header"/>
            <w:jc w:val="center"/>
          </w:pPr>
        </w:p>
      </w:tc>
      <w:tc>
        <w:tcPr>
          <w:tcW w:w="3005" w:type="dxa"/>
        </w:tcPr>
        <w:p w14:paraId="35486E72" w14:textId="15DC8388" w:rsidR="527F3CDE" w:rsidRDefault="527F3CDE" w:rsidP="527F3CDE">
          <w:pPr>
            <w:pStyle w:val="Header"/>
            <w:ind w:right="-115"/>
            <w:jc w:val="right"/>
          </w:pPr>
        </w:p>
      </w:tc>
    </w:tr>
  </w:tbl>
  <w:p w14:paraId="3FFE979F" w14:textId="3DF92113" w:rsidR="00413753" w:rsidRDefault="0041375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7F3CDE" w14:paraId="5BFF2836" w14:textId="77777777" w:rsidTr="527F3CDE">
      <w:trPr>
        <w:trHeight w:val="300"/>
      </w:trPr>
      <w:tc>
        <w:tcPr>
          <w:tcW w:w="3005" w:type="dxa"/>
        </w:tcPr>
        <w:p w14:paraId="4A45B70E" w14:textId="07690641" w:rsidR="527F3CDE" w:rsidRDefault="527F3CDE" w:rsidP="527F3CDE">
          <w:pPr>
            <w:pStyle w:val="Header"/>
            <w:ind w:left="-115"/>
          </w:pPr>
        </w:p>
      </w:tc>
      <w:tc>
        <w:tcPr>
          <w:tcW w:w="3005" w:type="dxa"/>
        </w:tcPr>
        <w:p w14:paraId="6114D763" w14:textId="2B8C1221" w:rsidR="527F3CDE" w:rsidRDefault="527F3CDE" w:rsidP="527F3CDE">
          <w:pPr>
            <w:pStyle w:val="Header"/>
            <w:jc w:val="center"/>
          </w:pPr>
        </w:p>
      </w:tc>
      <w:tc>
        <w:tcPr>
          <w:tcW w:w="3005" w:type="dxa"/>
        </w:tcPr>
        <w:p w14:paraId="49841D6C" w14:textId="1BFEC53A" w:rsidR="527F3CDE" w:rsidRDefault="527F3CDE" w:rsidP="527F3CDE">
          <w:pPr>
            <w:pStyle w:val="Header"/>
            <w:ind w:right="-115"/>
            <w:jc w:val="right"/>
          </w:pPr>
        </w:p>
      </w:tc>
    </w:tr>
  </w:tbl>
  <w:p w14:paraId="31507140" w14:textId="44FD0281" w:rsidR="00413753" w:rsidRDefault="0041375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7F3CDE" w14:paraId="5AFB6427" w14:textId="77777777" w:rsidTr="527F3CDE">
      <w:trPr>
        <w:trHeight w:val="300"/>
      </w:trPr>
      <w:tc>
        <w:tcPr>
          <w:tcW w:w="3005" w:type="dxa"/>
        </w:tcPr>
        <w:p w14:paraId="46708622" w14:textId="5F19AEDA" w:rsidR="527F3CDE" w:rsidRDefault="527F3CDE" w:rsidP="527F3CDE">
          <w:pPr>
            <w:pStyle w:val="Header"/>
            <w:ind w:left="-115"/>
          </w:pPr>
        </w:p>
      </w:tc>
      <w:tc>
        <w:tcPr>
          <w:tcW w:w="3005" w:type="dxa"/>
        </w:tcPr>
        <w:p w14:paraId="1C2B532D" w14:textId="79CAAA0F" w:rsidR="527F3CDE" w:rsidRDefault="527F3CDE" w:rsidP="527F3CDE">
          <w:pPr>
            <w:pStyle w:val="Header"/>
            <w:jc w:val="center"/>
          </w:pPr>
        </w:p>
      </w:tc>
      <w:tc>
        <w:tcPr>
          <w:tcW w:w="3005" w:type="dxa"/>
        </w:tcPr>
        <w:p w14:paraId="51F19F11" w14:textId="0E6425B8" w:rsidR="527F3CDE" w:rsidRDefault="527F3CDE" w:rsidP="527F3CDE">
          <w:pPr>
            <w:pStyle w:val="Header"/>
            <w:ind w:right="-115"/>
            <w:jc w:val="right"/>
          </w:pPr>
        </w:p>
      </w:tc>
    </w:tr>
  </w:tbl>
  <w:p w14:paraId="20E8C79B" w14:textId="0641678D" w:rsidR="00413753" w:rsidRDefault="0041375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7F3CDE" w14:paraId="4A8FF833" w14:textId="77777777" w:rsidTr="527F3CDE">
      <w:trPr>
        <w:trHeight w:val="300"/>
      </w:trPr>
      <w:tc>
        <w:tcPr>
          <w:tcW w:w="3005" w:type="dxa"/>
        </w:tcPr>
        <w:p w14:paraId="0C4ADFCB" w14:textId="5F58A424" w:rsidR="527F3CDE" w:rsidRDefault="527F3CDE" w:rsidP="527F3CDE">
          <w:pPr>
            <w:pStyle w:val="Header"/>
            <w:ind w:left="-115"/>
          </w:pPr>
        </w:p>
      </w:tc>
      <w:tc>
        <w:tcPr>
          <w:tcW w:w="3005" w:type="dxa"/>
        </w:tcPr>
        <w:p w14:paraId="5F2A8B2E" w14:textId="36F70522" w:rsidR="527F3CDE" w:rsidRDefault="527F3CDE" w:rsidP="527F3CDE">
          <w:pPr>
            <w:pStyle w:val="Header"/>
            <w:jc w:val="center"/>
          </w:pPr>
        </w:p>
      </w:tc>
      <w:tc>
        <w:tcPr>
          <w:tcW w:w="3005" w:type="dxa"/>
        </w:tcPr>
        <w:p w14:paraId="445DDC07" w14:textId="24C41DC7" w:rsidR="527F3CDE" w:rsidRDefault="527F3CDE" w:rsidP="527F3CDE">
          <w:pPr>
            <w:pStyle w:val="Header"/>
            <w:ind w:right="-115"/>
            <w:jc w:val="right"/>
          </w:pPr>
        </w:p>
      </w:tc>
    </w:tr>
  </w:tbl>
  <w:p w14:paraId="683482F2" w14:textId="5B54D7D7" w:rsidR="00413753" w:rsidRDefault="0041375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7F3CDE" w14:paraId="6C1FDA22" w14:textId="77777777" w:rsidTr="527F3CDE">
      <w:trPr>
        <w:trHeight w:val="300"/>
      </w:trPr>
      <w:tc>
        <w:tcPr>
          <w:tcW w:w="3005" w:type="dxa"/>
        </w:tcPr>
        <w:p w14:paraId="2877167B" w14:textId="4BA1636F" w:rsidR="527F3CDE" w:rsidRDefault="527F3CDE" w:rsidP="527F3CDE">
          <w:pPr>
            <w:pStyle w:val="Header"/>
            <w:ind w:left="-115"/>
          </w:pPr>
        </w:p>
      </w:tc>
      <w:tc>
        <w:tcPr>
          <w:tcW w:w="3005" w:type="dxa"/>
        </w:tcPr>
        <w:p w14:paraId="2E692E2D" w14:textId="35D51C91" w:rsidR="527F3CDE" w:rsidRDefault="527F3CDE" w:rsidP="527F3CDE">
          <w:pPr>
            <w:pStyle w:val="Header"/>
            <w:jc w:val="center"/>
          </w:pPr>
        </w:p>
      </w:tc>
      <w:tc>
        <w:tcPr>
          <w:tcW w:w="3005" w:type="dxa"/>
        </w:tcPr>
        <w:p w14:paraId="30D70A2A" w14:textId="4069B2E9" w:rsidR="527F3CDE" w:rsidRDefault="527F3CDE" w:rsidP="527F3CDE">
          <w:pPr>
            <w:pStyle w:val="Header"/>
            <w:ind w:right="-115"/>
            <w:jc w:val="right"/>
          </w:pPr>
        </w:p>
      </w:tc>
    </w:tr>
  </w:tbl>
  <w:p w14:paraId="4FDDBD11" w14:textId="12F2E6CF" w:rsidR="00413753" w:rsidRDefault="0041375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7F3CDE" w14:paraId="6B04EF53" w14:textId="77777777" w:rsidTr="527F3CDE">
      <w:trPr>
        <w:trHeight w:val="300"/>
      </w:trPr>
      <w:tc>
        <w:tcPr>
          <w:tcW w:w="3005" w:type="dxa"/>
        </w:tcPr>
        <w:p w14:paraId="745F0156" w14:textId="3302CB72" w:rsidR="527F3CDE" w:rsidRDefault="527F3CDE" w:rsidP="527F3CDE">
          <w:pPr>
            <w:pStyle w:val="Header"/>
            <w:ind w:left="-115"/>
          </w:pPr>
        </w:p>
      </w:tc>
      <w:tc>
        <w:tcPr>
          <w:tcW w:w="3005" w:type="dxa"/>
        </w:tcPr>
        <w:p w14:paraId="77430622" w14:textId="3BA027B5" w:rsidR="527F3CDE" w:rsidRDefault="527F3CDE" w:rsidP="527F3CDE">
          <w:pPr>
            <w:pStyle w:val="Header"/>
            <w:jc w:val="center"/>
          </w:pPr>
        </w:p>
      </w:tc>
      <w:tc>
        <w:tcPr>
          <w:tcW w:w="3005" w:type="dxa"/>
        </w:tcPr>
        <w:p w14:paraId="3FE938E3" w14:textId="30912E7C" w:rsidR="527F3CDE" w:rsidRDefault="527F3CDE" w:rsidP="527F3CDE">
          <w:pPr>
            <w:pStyle w:val="Header"/>
            <w:ind w:right="-115"/>
            <w:jc w:val="right"/>
          </w:pPr>
        </w:p>
      </w:tc>
    </w:tr>
  </w:tbl>
  <w:p w14:paraId="2C26E476" w14:textId="0689D7D9" w:rsidR="00413753" w:rsidRDefault="0041375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7F3CDE" w14:paraId="7A1DCC6C" w14:textId="77777777" w:rsidTr="527F3CDE">
      <w:trPr>
        <w:trHeight w:val="300"/>
      </w:trPr>
      <w:tc>
        <w:tcPr>
          <w:tcW w:w="3005" w:type="dxa"/>
        </w:tcPr>
        <w:p w14:paraId="2A59F9AD" w14:textId="0DF18BD5" w:rsidR="527F3CDE" w:rsidRDefault="527F3CDE" w:rsidP="527F3CDE">
          <w:pPr>
            <w:pStyle w:val="Header"/>
            <w:ind w:left="-115"/>
          </w:pPr>
        </w:p>
      </w:tc>
      <w:tc>
        <w:tcPr>
          <w:tcW w:w="3005" w:type="dxa"/>
        </w:tcPr>
        <w:p w14:paraId="36F2F372" w14:textId="35D78AF4" w:rsidR="527F3CDE" w:rsidRDefault="527F3CDE" w:rsidP="527F3CDE">
          <w:pPr>
            <w:pStyle w:val="Header"/>
            <w:jc w:val="center"/>
          </w:pPr>
        </w:p>
      </w:tc>
      <w:tc>
        <w:tcPr>
          <w:tcW w:w="3005" w:type="dxa"/>
        </w:tcPr>
        <w:p w14:paraId="7BEE484E" w14:textId="0649CC1A" w:rsidR="527F3CDE" w:rsidRDefault="527F3CDE" w:rsidP="527F3CDE">
          <w:pPr>
            <w:pStyle w:val="Header"/>
            <w:ind w:right="-115"/>
            <w:jc w:val="right"/>
          </w:pPr>
        </w:p>
      </w:tc>
    </w:tr>
  </w:tbl>
  <w:p w14:paraId="01903D00" w14:textId="6A60C151" w:rsidR="00413753" w:rsidRDefault="00413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351F5" w14:textId="77777777" w:rsidR="00C05059" w:rsidRDefault="00C05059" w:rsidP="000F6C0E">
      <w:r>
        <w:separator/>
      </w:r>
    </w:p>
  </w:footnote>
  <w:footnote w:type="continuationSeparator" w:id="0">
    <w:p w14:paraId="7F6913F7" w14:textId="77777777" w:rsidR="00C05059" w:rsidRDefault="00C05059" w:rsidP="000F6C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527F3CDE" w14:paraId="61AF8BAD" w14:textId="77777777" w:rsidTr="527F3CDE">
      <w:trPr>
        <w:trHeight w:val="300"/>
      </w:trPr>
      <w:tc>
        <w:tcPr>
          <w:tcW w:w="3245" w:type="dxa"/>
        </w:tcPr>
        <w:p w14:paraId="51E4F5F4" w14:textId="7D51405F" w:rsidR="527F3CDE" w:rsidRDefault="527F3CDE" w:rsidP="527F3CDE">
          <w:pPr>
            <w:pStyle w:val="Header"/>
            <w:ind w:left="-115"/>
          </w:pPr>
        </w:p>
      </w:tc>
      <w:tc>
        <w:tcPr>
          <w:tcW w:w="3245" w:type="dxa"/>
        </w:tcPr>
        <w:p w14:paraId="17635E4E" w14:textId="61A267E6" w:rsidR="527F3CDE" w:rsidRDefault="527F3CDE" w:rsidP="527F3CDE">
          <w:pPr>
            <w:pStyle w:val="Header"/>
            <w:jc w:val="center"/>
          </w:pPr>
        </w:p>
      </w:tc>
      <w:tc>
        <w:tcPr>
          <w:tcW w:w="3245" w:type="dxa"/>
        </w:tcPr>
        <w:p w14:paraId="4494BB16" w14:textId="5374ABCA" w:rsidR="527F3CDE" w:rsidRDefault="527F3CDE" w:rsidP="527F3CDE">
          <w:pPr>
            <w:pStyle w:val="Header"/>
            <w:ind w:right="-115"/>
            <w:jc w:val="right"/>
          </w:pPr>
        </w:p>
      </w:tc>
    </w:tr>
  </w:tbl>
  <w:p w14:paraId="5E00D422" w14:textId="3E0BF4FB" w:rsidR="00413753" w:rsidRDefault="004137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527F3CDE" w14:paraId="79976C4E" w14:textId="77777777" w:rsidTr="527F3CDE">
      <w:trPr>
        <w:trHeight w:val="300"/>
      </w:trPr>
      <w:tc>
        <w:tcPr>
          <w:tcW w:w="3245" w:type="dxa"/>
        </w:tcPr>
        <w:p w14:paraId="57C05D2D" w14:textId="45728005" w:rsidR="527F3CDE" w:rsidRDefault="527F3CDE" w:rsidP="527F3CDE">
          <w:pPr>
            <w:pStyle w:val="Header"/>
            <w:ind w:left="-115"/>
          </w:pPr>
        </w:p>
      </w:tc>
      <w:tc>
        <w:tcPr>
          <w:tcW w:w="3245" w:type="dxa"/>
        </w:tcPr>
        <w:p w14:paraId="15095B67" w14:textId="20DEB25A" w:rsidR="527F3CDE" w:rsidRDefault="527F3CDE" w:rsidP="527F3CDE">
          <w:pPr>
            <w:pStyle w:val="Header"/>
            <w:jc w:val="center"/>
          </w:pPr>
        </w:p>
      </w:tc>
      <w:tc>
        <w:tcPr>
          <w:tcW w:w="3245" w:type="dxa"/>
        </w:tcPr>
        <w:p w14:paraId="5F629BD4" w14:textId="0D0CC6E8" w:rsidR="527F3CDE" w:rsidRDefault="527F3CDE" w:rsidP="527F3CDE">
          <w:pPr>
            <w:pStyle w:val="Header"/>
            <w:ind w:right="-115"/>
            <w:jc w:val="right"/>
          </w:pPr>
        </w:p>
      </w:tc>
    </w:tr>
  </w:tbl>
  <w:p w14:paraId="534F95D5" w14:textId="122AD1F4" w:rsidR="00413753" w:rsidRDefault="004137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9F23D" w14:textId="2FE0E201" w:rsidR="00F71717" w:rsidRDefault="00001669">
    <w:pPr>
      <w:pStyle w:val="Header"/>
    </w:pPr>
    <w:r>
      <w:rPr>
        <w:noProof/>
      </w:rPr>
      <mc:AlternateContent>
        <mc:Choice Requires="wpg">
          <w:drawing>
            <wp:anchor distT="0" distB="0" distL="114300" distR="114300" simplePos="0" relativeHeight="251658248" behindDoc="0" locked="0" layoutInCell="1" allowOverlap="1" wp14:anchorId="7A37A9A8" wp14:editId="57E53CEE">
              <wp:simplePos x="0" y="0"/>
              <wp:positionH relativeFrom="page">
                <wp:align>left</wp:align>
              </wp:positionH>
              <wp:positionV relativeFrom="paragraph">
                <wp:posOffset>-1400175</wp:posOffset>
              </wp:positionV>
              <wp:extent cx="7559675" cy="1657350"/>
              <wp:effectExtent l="0" t="0" r="3175" b="0"/>
              <wp:wrapSquare wrapText="bothSides"/>
              <wp:docPr id="1275251234" name="Group 1275251234"/>
              <wp:cNvGraphicFramePr/>
              <a:graphic xmlns:a="http://schemas.openxmlformats.org/drawingml/2006/main">
                <a:graphicData uri="http://schemas.microsoft.com/office/word/2010/wordprocessingGroup">
                  <wpg:wgp>
                    <wpg:cNvGrpSpPr/>
                    <wpg:grpSpPr>
                      <a:xfrm>
                        <a:off x="0" y="0"/>
                        <a:ext cx="7559675" cy="1657350"/>
                        <a:chOff x="-1906" y="0"/>
                        <a:chExt cx="7560325" cy="1657350"/>
                      </a:xfrm>
                    </wpg:grpSpPr>
                    <wps:wsp>
                      <wps:cNvPr id="674390902" name="Rectangle 674390902"/>
                      <wps:cNvSpPr/>
                      <wps:spPr>
                        <a:xfrm>
                          <a:off x="-1906" y="0"/>
                          <a:ext cx="7560325" cy="1657350"/>
                        </a:xfrm>
                        <a:prstGeom prst="rect">
                          <a:avLst/>
                        </a:prstGeom>
                        <a:solidFill>
                          <a:srgbClr val="FFF5E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5140293" name="Picture 315140293" descr="A purple and yellow logo&#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762500" y="361950"/>
                          <a:ext cx="2370455" cy="9144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438CDA8" id="Group 1275251234" o:spid="_x0000_s1026" style="position:absolute;margin-left:0;margin-top:-110.25pt;width:595.25pt;height:130.5pt;z-index:251658752;mso-position-horizontal:left;mso-position-horizontal-relative:page;mso-width-relative:margin;mso-height-relative:margin" coordorigin="-19" coordsize="75603,165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">
              <v:rect id="Rectangle 674390902" o:spid="_x0000_s1027" style="position:absolute;left:-19;width:75603;height:1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" fillcolor="#fff5e5"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5140293" o:spid="_x0000_s1028" type="#_x0000_t75" alt="A purple and yellow logo&#10;&#10;Description automatically generated" style="position:absolute;left:47625;top:3619;width:2370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">
                <v:imagedata r:id="rId2" o:title="A purple and yellow logo&#10;&#10;Description automatically generated"/>
              </v:shape>
              <w10:wrap type="square" anchorx="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7F3CDE" w14:paraId="0B3F23CA" w14:textId="77777777" w:rsidTr="527F3CDE">
      <w:trPr>
        <w:trHeight w:val="300"/>
      </w:trPr>
      <w:tc>
        <w:tcPr>
          <w:tcW w:w="3005" w:type="dxa"/>
        </w:tcPr>
        <w:p w14:paraId="0FBC1610" w14:textId="5F3FA624" w:rsidR="527F3CDE" w:rsidRDefault="527F3CDE" w:rsidP="527F3CDE">
          <w:pPr>
            <w:pStyle w:val="Header"/>
            <w:ind w:left="-115"/>
          </w:pPr>
        </w:p>
      </w:tc>
      <w:tc>
        <w:tcPr>
          <w:tcW w:w="3005" w:type="dxa"/>
        </w:tcPr>
        <w:p w14:paraId="3615F808" w14:textId="05C89583" w:rsidR="527F3CDE" w:rsidRDefault="527F3CDE" w:rsidP="527F3CDE">
          <w:pPr>
            <w:pStyle w:val="Header"/>
            <w:jc w:val="center"/>
          </w:pPr>
        </w:p>
      </w:tc>
      <w:tc>
        <w:tcPr>
          <w:tcW w:w="3005" w:type="dxa"/>
        </w:tcPr>
        <w:p w14:paraId="045A979D" w14:textId="39C312B8" w:rsidR="527F3CDE" w:rsidRDefault="527F3CDE" w:rsidP="527F3CDE">
          <w:pPr>
            <w:pStyle w:val="Header"/>
            <w:ind w:right="-115"/>
            <w:jc w:val="right"/>
          </w:pPr>
        </w:p>
      </w:tc>
    </w:tr>
  </w:tbl>
  <w:p w14:paraId="44D67E75" w14:textId="47E2DFAC" w:rsidR="00413753" w:rsidRDefault="0041375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B17A0" w14:textId="11E651B3" w:rsidR="007429DE" w:rsidRDefault="00AC0474">
    <w:pPr>
      <w:pStyle w:val="Header"/>
    </w:pPr>
    <w:r>
      <w:rPr>
        <w:noProof/>
      </w:rPr>
      <mc:AlternateContent>
        <mc:Choice Requires="wps">
          <w:drawing>
            <wp:anchor distT="0" distB="0" distL="114300" distR="114300" simplePos="0" relativeHeight="251658244" behindDoc="0" locked="0" layoutInCell="1" allowOverlap="1" wp14:anchorId="4BD8FE98" wp14:editId="6E4932C5">
              <wp:simplePos x="0" y="0"/>
              <wp:positionH relativeFrom="column">
                <wp:posOffset>-914400</wp:posOffset>
              </wp:positionH>
              <wp:positionV relativeFrom="paragraph">
                <wp:posOffset>-1403985</wp:posOffset>
              </wp:positionV>
              <wp:extent cx="7559675" cy="1657350"/>
              <wp:effectExtent l="0" t="0" r="0" b="6350"/>
              <wp:wrapSquare wrapText="bothSides"/>
              <wp:docPr id="1" name="Rectangle 1"/>
              <wp:cNvGraphicFramePr/>
              <a:graphic xmlns:a="http://schemas.openxmlformats.org/drawingml/2006/main">
                <a:graphicData uri="http://schemas.microsoft.com/office/word/2010/wordprocessingShape">
                  <wps:wsp>
                    <wps:cNvSpPr/>
                    <wps:spPr>
                      <a:xfrm>
                        <a:off x="0" y="0"/>
                        <a:ext cx="7559675" cy="1657350"/>
                      </a:xfrm>
                      <a:prstGeom prst="rect">
                        <a:avLst/>
                      </a:prstGeom>
                      <a:solidFill>
                        <a:srgbClr val="FFF5E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9A0151" id="Rectangle 1" o:spid="_x0000_s1026" style="position:absolute;margin-left:-1in;margin-top:-110.55pt;width:595.25pt;height:130.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" fillcolor="#fff5e5" stroked="f" strokeweight="1pt">
              <w10:wrap type="square"/>
            </v:rect>
          </w:pict>
        </mc:Fallback>
      </mc:AlternateContent>
    </w:r>
    <w:r>
      <w:rPr>
        <w:noProof/>
      </w:rPr>
      <w:drawing>
        <wp:anchor distT="0" distB="0" distL="114300" distR="114300" simplePos="0" relativeHeight="251658246" behindDoc="0" locked="0" layoutInCell="1" allowOverlap="1" wp14:anchorId="49A0FB90" wp14:editId="1B3B295F">
          <wp:simplePos x="0" y="0"/>
          <wp:positionH relativeFrom="column">
            <wp:posOffset>5309235</wp:posOffset>
          </wp:positionH>
          <wp:positionV relativeFrom="paragraph">
            <wp:posOffset>-1040130</wp:posOffset>
          </wp:positionV>
          <wp:extent cx="908685" cy="911860"/>
          <wp:effectExtent l="0" t="0" r="5715" b="2540"/>
          <wp:wrapSquare wrapText="bothSides"/>
          <wp:docPr id="1465020124" name="Picture 146502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908685" cy="91186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5" behindDoc="0" locked="0" layoutInCell="1" allowOverlap="1" wp14:anchorId="524407DE" wp14:editId="53522F13">
          <wp:simplePos x="0" y="0"/>
          <wp:positionH relativeFrom="column">
            <wp:posOffset>3848100</wp:posOffset>
          </wp:positionH>
          <wp:positionV relativeFrom="paragraph">
            <wp:posOffset>-751205</wp:posOffset>
          </wp:positionV>
          <wp:extent cx="1137920" cy="328930"/>
          <wp:effectExtent l="0" t="0" r="5080" b="1270"/>
          <wp:wrapSquare wrapText="bothSides"/>
          <wp:docPr id="58210525" name="Picture 58210525"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background with blue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137920" cy="328930"/>
                  </a:xfrm>
                  <a:prstGeom prst="rect">
                    <a:avLst/>
                  </a:prstGeom>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8AEBF" w14:textId="77777777" w:rsidR="000F6C0E" w:rsidRDefault="007429DE">
    <w:pPr>
      <w:pStyle w:val="Header"/>
    </w:pPr>
    <w:r>
      <w:rPr>
        <w:noProof/>
      </w:rPr>
      <w:drawing>
        <wp:anchor distT="0" distB="0" distL="114300" distR="114300" simplePos="0" relativeHeight="251658243" behindDoc="0" locked="0" layoutInCell="1" allowOverlap="1" wp14:anchorId="7A8602B5" wp14:editId="740884A0">
          <wp:simplePos x="0" y="0"/>
          <wp:positionH relativeFrom="column">
            <wp:posOffset>4106545</wp:posOffset>
          </wp:positionH>
          <wp:positionV relativeFrom="paragraph">
            <wp:posOffset>-750766</wp:posOffset>
          </wp:positionV>
          <wp:extent cx="2005330" cy="773430"/>
          <wp:effectExtent l="0" t="0" r="1270" b="1270"/>
          <wp:wrapSquare wrapText="bothSides"/>
          <wp:docPr id="913943594" name="Picture 913943594" descr="A purpl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urple and yellow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05330" cy="773430"/>
                  </a:xfrm>
                  <a:prstGeom prst="rect">
                    <a:avLst/>
                  </a:prstGeom>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7F3CDE" w14:paraId="6B46F5C3" w14:textId="77777777" w:rsidTr="527F3CDE">
      <w:trPr>
        <w:trHeight w:val="300"/>
      </w:trPr>
      <w:tc>
        <w:tcPr>
          <w:tcW w:w="3005" w:type="dxa"/>
        </w:tcPr>
        <w:p w14:paraId="7FE65293" w14:textId="328DC0BC" w:rsidR="527F3CDE" w:rsidRDefault="527F3CDE" w:rsidP="527F3CDE">
          <w:pPr>
            <w:pStyle w:val="Header"/>
            <w:ind w:left="-115"/>
          </w:pPr>
        </w:p>
      </w:tc>
      <w:tc>
        <w:tcPr>
          <w:tcW w:w="3005" w:type="dxa"/>
        </w:tcPr>
        <w:p w14:paraId="738325E3" w14:textId="53E0B68E" w:rsidR="527F3CDE" w:rsidRDefault="527F3CDE" w:rsidP="527F3CDE">
          <w:pPr>
            <w:pStyle w:val="Header"/>
            <w:jc w:val="center"/>
          </w:pPr>
        </w:p>
      </w:tc>
      <w:tc>
        <w:tcPr>
          <w:tcW w:w="3005" w:type="dxa"/>
        </w:tcPr>
        <w:p w14:paraId="511EF1FE" w14:textId="3E7611EF" w:rsidR="527F3CDE" w:rsidRDefault="527F3CDE" w:rsidP="527F3CDE">
          <w:pPr>
            <w:pStyle w:val="Header"/>
            <w:ind w:right="-115"/>
            <w:jc w:val="right"/>
          </w:pPr>
        </w:p>
      </w:tc>
    </w:tr>
  </w:tbl>
  <w:p w14:paraId="34C801E1" w14:textId="19E4AEAC" w:rsidR="00413753" w:rsidRDefault="0041375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7F3CDE" w14:paraId="43E236CB" w14:textId="77777777" w:rsidTr="527F3CDE">
      <w:trPr>
        <w:trHeight w:val="300"/>
      </w:trPr>
      <w:tc>
        <w:tcPr>
          <w:tcW w:w="3005" w:type="dxa"/>
        </w:tcPr>
        <w:p w14:paraId="0946D964" w14:textId="69CBC96F" w:rsidR="527F3CDE" w:rsidRDefault="527F3CDE" w:rsidP="527F3CDE">
          <w:pPr>
            <w:pStyle w:val="Header"/>
            <w:ind w:left="-115"/>
          </w:pPr>
        </w:p>
      </w:tc>
      <w:tc>
        <w:tcPr>
          <w:tcW w:w="3005" w:type="dxa"/>
        </w:tcPr>
        <w:p w14:paraId="4EA7C1C8" w14:textId="001093DD" w:rsidR="527F3CDE" w:rsidRDefault="527F3CDE" w:rsidP="527F3CDE">
          <w:pPr>
            <w:pStyle w:val="Header"/>
            <w:jc w:val="center"/>
          </w:pPr>
        </w:p>
      </w:tc>
      <w:tc>
        <w:tcPr>
          <w:tcW w:w="3005" w:type="dxa"/>
        </w:tcPr>
        <w:p w14:paraId="46F46B52" w14:textId="3A16B27D" w:rsidR="527F3CDE" w:rsidRDefault="527F3CDE" w:rsidP="527F3CDE">
          <w:pPr>
            <w:pStyle w:val="Header"/>
            <w:ind w:right="-115"/>
            <w:jc w:val="right"/>
          </w:pPr>
        </w:p>
      </w:tc>
    </w:tr>
  </w:tbl>
  <w:p w14:paraId="65576A49" w14:textId="08222C4F" w:rsidR="00413753" w:rsidRDefault="0041375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527F3CDE" w14:paraId="5F26A32D" w14:textId="77777777" w:rsidTr="527F3CDE">
      <w:trPr>
        <w:trHeight w:val="300"/>
      </w:trPr>
      <w:tc>
        <w:tcPr>
          <w:tcW w:w="3245" w:type="dxa"/>
        </w:tcPr>
        <w:p w14:paraId="237D5280" w14:textId="2ACEC941" w:rsidR="527F3CDE" w:rsidRDefault="527F3CDE" w:rsidP="527F3CDE">
          <w:pPr>
            <w:pStyle w:val="Header"/>
            <w:ind w:left="-115"/>
          </w:pPr>
        </w:p>
      </w:tc>
      <w:tc>
        <w:tcPr>
          <w:tcW w:w="3245" w:type="dxa"/>
        </w:tcPr>
        <w:p w14:paraId="3CDD4245" w14:textId="2B67B6D7" w:rsidR="527F3CDE" w:rsidRDefault="527F3CDE" w:rsidP="527F3CDE">
          <w:pPr>
            <w:pStyle w:val="Header"/>
            <w:jc w:val="center"/>
          </w:pPr>
        </w:p>
      </w:tc>
      <w:tc>
        <w:tcPr>
          <w:tcW w:w="3245" w:type="dxa"/>
        </w:tcPr>
        <w:p w14:paraId="041AD5D1" w14:textId="2DACE5C2" w:rsidR="527F3CDE" w:rsidRDefault="527F3CDE" w:rsidP="527F3CDE">
          <w:pPr>
            <w:pStyle w:val="Header"/>
            <w:ind w:right="-115"/>
            <w:jc w:val="right"/>
          </w:pPr>
        </w:p>
      </w:tc>
    </w:tr>
  </w:tbl>
  <w:p w14:paraId="66BEE1E6" w14:textId="671A4251" w:rsidR="00413753" w:rsidRDefault="0041375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14678" w14:textId="5EC8D3AD" w:rsidR="00556D96" w:rsidRDefault="00B470DD">
    <w:pPr>
      <w:pStyle w:val="Header"/>
    </w:pPr>
    <w:r>
      <w:rPr>
        <w:noProof/>
      </w:rPr>
      <mc:AlternateContent>
        <mc:Choice Requires="wpg">
          <w:drawing>
            <wp:anchor distT="0" distB="0" distL="114300" distR="114300" simplePos="0" relativeHeight="251658249" behindDoc="0" locked="0" layoutInCell="1" allowOverlap="1" wp14:anchorId="596D8E5B" wp14:editId="01721990">
              <wp:simplePos x="0" y="0"/>
              <wp:positionH relativeFrom="column">
                <wp:posOffset>-704850</wp:posOffset>
              </wp:positionH>
              <wp:positionV relativeFrom="paragraph">
                <wp:posOffset>-1409700</wp:posOffset>
              </wp:positionV>
              <wp:extent cx="7559675" cy="1657350"/>
              <wp:effectExtent l="0" t="0" r="0" b="6350"/>
              <wp:wrapSquare wrapText="bothSides"/>
              <wp:docPr id="808249083" name="Group 808249083"/>
              <wp:cNvGraphicFramePr/>
              <a:graphic xmlns:a="http://schemas.openxmlformats.org/drawingml/2006/main">
                <a:graphicData uri="http://schemas.microsoft.com/office/word/2010/wordprocessingGroup">
                  <wpg:wgp>
                    <wpg:cNvGrpSpPr/>
                    <wpg:grpSpPr>
                      <a:xfrm>
                        <a:off x="0" y="0"/>
                        <a:ext cx="7559675" cy="1657350"/>
                        <a:chOff x="-1906" y="0"/>
                        <a:chExt cx="7560325" cy="1657350"/>
                      </a:xfrm>
                    </wpg:grpSpPr>
                    <wps:wsp>
                      <wps:cNvPr id="503931450" name="Rectangle 503931450"/>
                      <wps:cNvSpPr/>
                      <wps:spPr>
                        <a:xfrm>
                          <a:off x="-1906" y="0"/>
                          <a:ext cx="7560325" cy="1657350"/>
                        </a:xfrm>
                        <a:prstGeom prst="rect">
                          <a:avLst/>
                        </a:prstGeom>
                        <a:solidFill>
                          <a:srgbClr val="FFF5E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50349327" name="Picture 750349327" descr="A purple and yellow logo&#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762500" y="361950"/>
                          <a:ext cx="2370455" cy="9144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2815857" id="Group 808249083" o:spid="_x0000_s1026" style="position:absolute;margin-left:-55.5pt;margin-top:-111pt;width:595.25pt;height:130.5pt;z-index:251661824;mso-width-relative:margin;mso-height-relative:margin" coordorigin="-19" coordsize="75603,165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">
              <v:rect id="Rectangle 503931450" o:spid="_x0000_s1027" style="position:absolute;left:-19;width:75603;height:1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" fillcolor="#fff5e5"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50349327" o:spid="_x0000_s1028" type="#_x0000_t75" alt="A purple and yellow logo&#10;&#10;Description automatically generated" style="position:absolute;left:47625;top:3619;width:2370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">
                <v:imagedata r:id="rId2" o:title="A purple and yellow logo&#10;&#10;Description automatically generated"/>
              </v:shape>
              <w10:wrap type="squar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E4002" w14:textId="77777777" w:rsidR="00556D96" w:rsidRDefault="00556D96">
    <w:pPr>
      <w:pStyle w:val="Header"/>
    </w:pPr>
    <w:r>
      <w:rPr>
        <w:noProof/>
      </w:rPr>
      <w:drawing>
        <wp:anchor distT="0" distB="0" distL="114300" distR="114300" simplePos="0" relativeHeight="251658250" behindDoc="0" locked="0" layoutInCell="1" allowOverlap="1" wp14:anchorId="62F74785" wp14:editId="437FB0C1">
          <wp:simplePos x="0" y="0"/>
          <wp:positionH relativeFrom="column">
            <wp:posOffset>4106545</wp:posOffset>
          </wp:positionH>
          <wp:positionV relativeFrom="paragraph">
            <wp:posOffset>-750766</wp:posOffset>
          </wp:positionV>
          <wp:extent cx="2005330" cy="773430"/>
          <wp:effectExtent l="0" t="0" r="1270" b="1270"/>
          <wp:wrapSquare wrapText="bothSides"/>
          <wp:docPr id="970688210" name="Picture 970688210" descr="A purpl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urple and yellow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05330" cy="773430"/>
                  </a:xfrm>
                  <a:prstGeom prst="rect">
                    <a:avLst/>
                  </a:prstGeom>
                </pic:spPr>
              </pic:pic>
            </a:graphicData>
          </a:graphic>
          <wp14:sizeRelH relativeFrom="page">
            <wp14:pctWidth>0</wp14:pctWidth>
          </wp14:sizeRelH>
          <wp14:sizeRelV relativeFrom="page">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7F3CDE" w14:paraId="7DE326CD" w14:textId="77777777" w:rsidTr="527F3CDE">
      <w:trPr>
        <w:trHeight w:val="300"/>
      </w:trPr>
      <w:tc>
        <w:tcPr>
          <w:tcW w:w="3005" w:type="dxa"/>
        </w:tcPr>
        <w:p w14:paraId="33C97167" w14:textId="6C929BA9" w:rsidR="527F3CDE" w:rsidRDefault="527F3CDE" w:rsidP="527F3CDE">
          <w:pPr>
            <w:pStyle w:val="Header"/>
            <w:ind w:left="-115"/>
          </w:pPr>
        </w:p>
      </w:tc>
      <w:tc>
        <w:tcPr>
          <w:tcW w:w="3005" w:type="dxa"/>
        </w:tcPr>
        <w:p w14:paraId="71305ECC" w14:textId="11CB419F" w:rsidR="527F3CDE" w:rsidRDefault="527F3CDE" w:rsidP="527F3CDE">
          <w:pPr>
            <w:pStyle w:val="Header"/>
            <w:jc w:val="center"/>
          </w:pPr>
        </w:p>
      </w:tc>
      <w:tc>
        <w:tcPr>
          <w:tcW w:w="3005" w:type="dxa"/>
        </w:tcPr>
        <w:p w14:paraId="5826176F" w14:textId="4B683EE5" w:rsidR="527F3CDE" w:rsidRDefault="527F3CDE" w:rsidP="527F3CDE">
          <w:pPr>
            <w:pStyle w:val="Header"/>
            <w:ind w:right="-115"/>
            <w:jc w:val="right"/>
          </w:pPr>
        </w:p>
      </w:tc>
    </w:tr>
  </w:tbl>
  <w:p w14:paraId="5C917AC3" w14:textId="4DB7A8A2" w:rsidR="00413753" w:rsidRDefault="0041375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CA41F" w14:textId="77777777" w:rsidR="00556D96" w:rsidRDefault="00556D96">
    <w:pPr>
      <w:pStyle w:val="Header"/>
    </w:pPr>
    <w:r>
      <w:rPr>
        <w:noProof/>
      </w:rPr>
      <mc:AlternateContent>
        <mc:Choice Requires="wps">
          <w:drawing>
            <wp:anchor distT="0" distB="0" distL="114300" distR="114300" simplePos="0" relativeHeight="251658240" behindDoc="0" locked="0" layoutInCell="1" allowOverlap="1" wp14:anchorId="135A1B7A" wp14:editId="02DCD91D">
              <wp:simplePos x="0" y="0"/>
              <wp:positionH relativeFrom="column">
                <wp:posOffset>-914400</wp:posOffset>
              </wp:positionH>
              <wp:positionV relativeFrom="paragraph">
                <wp:posOffset>-1403985</wp:posOffset>
              </wp:positionV>
              <wp:extent cx="7559675" cy="1657350"/>
              <wp:effectExtent l="0" t="0" r="0" b="6350"/>
              <wp:wrapSquare wrapText="bothSides"/>
              <wp:docPr id="924859028" name="Rectangle 924859028"/>
              <wp:cNvGraphicFramePr/>
              <a:graphic xmlns:a="http://schemas.openxmlformats.org/drawingml/2006/main">
                <a:graphicData uri="http://schemas.microsoft.com/office/word/2010/wordprocessingShape">
                  <wps:wsp>
                    <wps:cNvSpPr/>
                    <wps:spPr>
                      <a:xfrm>
                        <a:off x="0" y="0"/>
                        <a:ext cx="7559675" cy="1657350"/>
                      </a:xfrm>
                      <a:prstGeom prst="rect">
                        <a:avLst/>
                      </a:prstGeom>
                      <a:solidFill>
                        <a:srgbClr val="FFF5E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55FD6F" id="Rectangle 924859028" o:spid="_x0000_s1026" style="position:absolute;margin-left:-1in;margin-top:-110.55pt;width:595.25pt;height:130.5pt;z-index:251654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" fillcolor="#fff5e5" stroked="f" strokeweight="1pt">
              <w10:wrap type="square"/>
            </v:rect>
          </w:pict>
        </mc:Fallback>
      </mc:AlternateContent>
    </w:r>
    <w:r>
      <w:rPr>
        <w:noProof/>
      </w:rPr>
      <w:drawing>
        <wp:anchor distT="0" distB="0" distL="114300" distR="114300" simplePos="0" relativeHeight="251658247" behindDoc="0" locked="0" layoutInCell="1" allowOverlap="1" wp14:anchorId="6D81CD14" wp14:editId="27A5642B">
          <wp:simplePos x="0" y="0"/>
          <wp:positionH relativeFrom="column">
            <wp:posOffset>5309235</wp:posOffset>
          </wp:positionH>
          <wp:positionV relativeFrom="paragraph">
            <wp:posOffset>-1040130</wp:posOffset>
          </wp:positionV>
          <wp:extent cx="908685" cy="911860"/>
          <wp:effectExtent l="0" t="0" r="5715" b="2540"/>
          <wp:wrapSquare wrapText="bothSides"/>
          <wp:docPr id="327549097" name="Picture 327549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908685" cy="91186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0F007F65" wp14:editId="2123FAE5">
          <wp:simplePos x="0" y="0"/>
          <wp:positionH relativeFrom="column">
            <wp:posOffset>3848100</wp:posOffset>
          </wp:positionH>
          <wp:positionV relativeFrom="paragraph">
            <wp:posOffset>-751205</wp:posOffset>
          </wp:positionV>
          <wp:extent cx="1137920" cy="328930"/>
          <wp:effectExtent l="0" t="0" r="5080" b="1270"/>
          <wp:wrapSquare wrapText="bothSides"/>
          <wp:docPr id="1511851486" name="Picture 1511851486"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background with blue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137920" cy="328930"/>
                  </a:xfrm>
                  <a:prstGeom prst="rect">
                    <a:avLst/>
                  </a:prstGeom>
                </pic:spPr>
              </pic:pic>
            </a:graphicData>
          </a:graphic>
          <wp14:sizeRelH relativeFrom="page">
            <wp14:pctWidth>0</wp14:pctWidth>
          </wp14:sizeRelH>
          <wp14:sizeRelV relativeFrom="page">
            <wp14:pctHeight>0</wp14:pctHeight>
          </wp14:sizeRelV>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CD551" w14:textId="77777777" w:rsidR="00556D96" w:rsidRDefault="00556D96">
    <w:pPr>
      <w:pStyle w:val="Header"/>
    </w:pPr>
    <w:r>
      <w:rPr>
        <w:noProof/>
      </w:rPr>
      <w:drawing>
        <wp:anchor distT="0" distB="0" distL="114300" distR="114300" simplePos="0" relativeHeight="251658241" behindDoc="0" locked="0" layoutInCell="1" allowOverlap="1" wp14:anchorId="44D6E61B" wp14:editId="0346614B">
          <wp:simplePos x="0" y="0"/>
          <wp:positionH relativeFrom="column">
            <wp:posOffset>4106545</wp:posOffset>
          </wp:positionH>
          <wp:positionV relativeFrom="paragraph">
            <wp:posOffset>-750766</wp:posOffset>
          </wp:positionV>
          <wp:extent cx="2005330" cy="773430"/>
          <wp:effectExtent l="0" t="0" r="1270" b="1270"/>
          <wp:wrapSquare wrapText="bothSides"/>
          <wp:docPr id="1127382914" name="Picture 1127382914" descr="A purpl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urple and yellow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05330" cy="773430"/>
                  </a:xfrm>
                  <a:prstGeom prst="rect">
                    <a:avLst/>
                  </a:prstGeom>
                </pic:spPr>
              </pic:pic>
            </a:graphicData>
          </a:graphic>
          <wp14:sizeRelH relativeFrom="page">
            <wp14:pctWidth>0</wp14:pctWidth>
          </wp14:sizeRelH>
          <wp14:sizeRelV relativeFrom="page">
            <wp14:pctHeight>0</wp14:pctHeight>
          </wp14:sizeRelV>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7F3CDE" w14:paraId="78D30FAE" w14:textId="77777777" w:rsidTr="527F3CDE">
      <w:trPr>
        <w:trHeight w:val="300"/>
      </w:trPr>
      <w:tc>
        <w:tcPr>
          <w:tcW w:w="3005" w:type="dxa"/>
        </w:tcPr>
        <w:p w14:paraId="60A65FD0" w14:textId="10DA8C1E" w:rsidR="527F3CDE" w:rsidRDefault="527F3CDE" w:rsidP="527F3CDE">
          <w:pPr>
            <w:pStyle w:val="Header"/>
            <w:ind w:left="-115"/>
          </w:pPr>
        </w:p>
      </w:tc>
      <w:tc>
        <w:tcPr>
          <w:tcW w:w="3005" w:type="dxa"/>
        </w:tcPr>
        <w:p w14:paraId="092AE69E" w14:textId="149D500F" w:rsidR="527F3CDE" w:rsidRDefault="527F3CDE" w:rsidP="527F3CDE">
          <w:pPr>
            <w:pStyle w:val="Header"/>
            <w:jc w:val="center"/>
          </w:pPr>
        </w:p>
      </w:tc>
      <w:tc>
        <w:tcPr>
          <w:tcW w:w="3005" w:type="dxa"/>
        </w:tcPr>
        <w:p w14:paraId="1FF2D8A5" w14:textId="38AECCE4" w:rsidR="527F3CDE" w:rsidRDefault="527F3CDE" w:rsidP="527F3CDE">
          <w:pPr>
            <w:pStyle w:val="Header"/>
            <w:ind w:right="-115"/>
            <w:jc w:val="right"/>
          </w:pPr>
        </w:p>
      </w:tc>
    </w:tr>
  </w:tbl>
  <w:p w14:paraId="0035412D" w14:textId="1BE80B05" w:rsidR="00413753" w:rsidRDefault="0041375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7F3CDE" w14:paraId="2F4F4A0B" w14:textId="77777777" w:rsidTr="527F3CDE">
      <w:trPr>
        <w:trHeight w:val="300"/>
      </w:trPr>
      <w:tc>
        <w:tcPr>
          <w:tcW w:w="3005" w:type="dxa"/>
        </w:tcPr>
        <w:p w14:paraId="0B2CDD1E" w14:textId="446E9AAC" w:rsidR="527F3CDE" w:rsidRDefault="527F3CDE" w:rsidP="527F3CDE">
          <w:pPr>
            <w:pStyle w:val="Header"/>
            <w:ind w:left="-115"/>
          </w:pPr>
        </w:p>
      </w:tc>
      <w:tc>
        <w:tcPr>
          <w:tcW w:w="3005" w:type="dxa"/>
        </w:tcPr>
        <w:p w14:paraId="41693D41" w14:textId="5DC1F3D0" w:rsidR="527F3CDE" w:rsidRDefault="527F3CDE" w:rsidP="527F3CDE">
          <w:pPr>
            <w:pStyle w:val="Header"/>
            <w:jc w:val="center"/>
          </w:pPr>
        </w:p>
      </w:tc>
      <w:tc>
        <w:tcPr>
          <w:tcW w:w="3005" w:type="dxa"/>
        </w:tcPr>
        <w:p w14:paraId="05950971" w14:textId="227EF1D3" w:rsidR="527F3CDE" w:rsidRDefault="527F3CDE" w:rsidP="527F3CDE">
          <w:pPr>
            <w:pStyle w:val="Header"/>
            <w:ind w:right="-115"/>
            <w:jc w:val="right"/>
          </w:pPr>
        </w:p>
      </w:tc>
    </w:tr>
  </w:tbl>
  <w:p w14:paraId="346BA64A" w14:textId="513C9004" w:rsidR="00413753" w:rsidRDefault="004137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7B1202"/>
    <w:multiLevelType w:val="hybridMultilevel"/>
    <w:tmpl w:val="371EDA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883247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474"/>
    <w:rsid w:val="00001669"/>
    <w:rsid w:val="00013E2F"/>
    <w:rsid w:val="000277DA"/>
    <w:rsid w:val="00064350"/>
    <w:rsid w:val="00064711"/>
    <w:rsid w:val="00064E07"/>
    <w:rsid w:val="00066083"/>
    <w:rsid w:val="000739D7"/>
    <w:rsid w:val="00096494"/>
    <w:rsid w:val="000A2DAC"/>
    <w:rsid w:val="000A6080"/>
    <w:rsid w:val="000B57B0"/>
    <w:rsid w:val="000B5E52"/>
    <w:rsid w:val="000B7D6B"/>
    <w:rsid w:val="000F0F94"/>
    <w:rsid w:val="000F6C0E"/>
    <w:rsid w:val="0011079E"/>
    <w:rsid w:val="00110A25"/>
    <w:rsid w:val="00115CEF"/>
    <w:rsid w:val="0012134F"/>
    <w:rsid w:val="00130478"/>
    <w:rsid w:val="00137057"/>
    <w:rsid w:val="00153F9F"/>
    <w:rsid w:val="001651B7"/>
    <w:rsid w:val="00170F5B"/>
    <w:rsid w:val="001733DD"/>
    <w:rsid w:val="0018275F"/>
    <w:rsid w:val="00193A9B"/>
    <w:rsid w:val="001A263C"/>
    <w:rsid w:val="001A648D"/>
    <w:rsid w:val="001B22D6"/>
    <w:rsid w:val="001B546F"/>
    <w:rsid w:val="001C5739"/>
    <w:rsid w:val="001D2E6C"/>
    <w:rsid w:val="001D56BC"/>
    <w:rsid w:val="001E2B33"/>
    <w:rsid w:val="001E2C23"/>
    <w:rsid w:val="001E61EA"/>
    <w:rsid w:val="001F6B36"/>
    <w:rsid w:val="0020783B"/>
    <w:rsid w:val="00217E62"/>
    <w:rsid w:val="00230526"/>
    <w:rsid w:val="002334FA"/>
    <w:rsid w:val="002547E0"/>
    <w:rsid w:val="00276772"/>
    <w:rsid w:val="002812BD"/>
    <w:rsid w:val="0028294F"/>
    <w:rsid w:val="002B0AD4"/>
    <w:rsid w:val="002B3A84"/>
    <w:rsid w:val="002D26F8"/>
    <w:rsid w:val="002F750A"/>
    <w:rsid w:val="00321F9B"/>
    <w:rsid w:val="00331122"/>
    <w:rsid w:val="00350D2B"/>
    <w:rsid w:val="00352EA7"/>
    <w:rsid w:val="003627E2"/>
    <w:rsid w:val="00365953"/>
    <w:rsid w:val="00370F94"/>
    <w:rsid w:val="00371F84"/>
    <w:rsid w:val="00390CED"/>
    <w:rsid w:val="0039513E"/>
    <w:rsid w:val="00396668"/>
    <w:rsid w:val="00397A81"/>
    <w:rsid w:val="003B211F"/>
    <w:rsid w:val="003C477F"/>
    <w:rsid w:val="003D34E2"/>
    <w:rsid w:val="003E2F79"/>
    <w:rsid w:val="003E6BFA"/>
    <w:rsid w:val="003F1AD5"/>
    <w:rsid w:val="004057D9"/>
    <w:rsid w:val="004117E4"/>
    <w:rsid w:val="00413753"/>
    <w:rsid w:val="00414682"/>
    <w:rsid w:val="00453F38"/>
    <w:rsid w:val="004615EA"/>
    <w:rsid w:val="00462983"/>
    <w:rsid w:val="00462C0E"/>
    <w:rsid w:val="00480111"/>
    <w:rsid w:val="00481818"/>
    <w:rsid w:val="00493C43"/>
    <w:rsid w:val="004B0618"/>
    <w:rsid w:val="004E1FF7"/>
    <w:rsid w:val="004E475D"/>
    <w:rsid w:val="004E5556"/>
    <w:rsid w:val="004E6132"/>
    <w:rsid w:val="005142BF"/>
    <w:rsid w:val="00515869"/>
    <w:rsid w:val="00516F6C"/>
    <w:rsid w:val="00531F59"/>
    <w:rsid w:val="00556D96"/>
    <w:rsid w:val="00571A7A"/>
    <w:rsid w:val="0058504E"/>
    <w:rsid w:val="00594ED1"/>
    <w:rsid w:val="00594F83"/>
    <w:rsid w:val="005C4579"/>
    <w:rsid w:val="005C52C4"/>
    <w:rsid w:val="005E1C14"/>
    <w:rsid w:val="005F5B5A"/>
    <w:rsid w:val="00600C5E"/>
    <w:rsid w:val="00645CCE"/>
    <w:rsid w:val="00663883"/>
    <w:rsid w:val="00683F9A"/>
    <w:rsid w:val="00687922"/>
    <w:rsid w:val="006A7E80"/>
    <w:rsid w:val="006D1C73"/>
    <w:rsid w:val="006D2949"/>
    <w:rsid w:val="006E230B"/>
    <w:rsid w:val="006E6405"/>
    <w:rsid w:val="006E6CDE"/>
    <w:rsid w:val="006F358D"/>
    <w:rsid w:val="006F4E68"/>
    <w:rsid w:val="00711836"/>
    <w:rsid w:val="00712FE8"/>
    <w:rsid w:val="007429DE"/>
    <w:rsid w:val="00754273"/>
    <w:rsid w:val="007B07E4"/>
    <w:rsid w:val="007B08A4"/>
    <w:rsid w:val="007D5F26"/>
    <w:rsid w:val="007F28CE"/>
    <w:rsid w:val="0080555E"/>
    <w:rsid w:val="00841202"/>
    <w:rsid w:val="00861612"/>
    <w:rsid w:val="00863AE7"/>
    <w:rsid w:val="008675AB"/>
    <w:rsid w:val="008744BD"/>
    <w:rsid w:val="0088685C"/>
    <w:rsid w:val="00887764"/>
    <w:rsid w:val="008A3506"/>
    <w:rsid w:val="008B0F23"/>
    <w:rsid w:val="008D3C3B"/>
    <w:rsid w:val="008F0CBA"/>
    <w:rsid w:val="008F2A89"/>
    <w:rsid w:val="008F5811"/>
    <w:rsid w:val="008F77DD"/>
    <w:rsid w:val="0090101C"/>
    <w:rsid w:val="0090419C"/>
    <w:rsid w:val="00907AF7"/>
    <w:rsid w:val="00911517"/>
    <w:rsid w:val="0091573F"/>
    <w:rsid w:val="009343E7"/>
    <w:rsid w:val="0094486E"/>
    <w:rsid w:val="009452F2"/>
    <w:rsid w:val="0095244D"/>
    <w:rsid w:val="00960032"/>
    <w:rsid w:val="009663DA"/>
    <w:rsid w:val="00970FDE"/>
    <w:rsid w:val="0098157F"/>
    <w:rsid w:val="00982F34"/>
    <w:rsid w:val="009B066A"/>
    <w:rsid w:val="009B0CAD"/>
    <w:rsid w:val="009B3B1D"/>
    <w:rsid w:val="009C1E6C"/>
    <w:rsid w:val="00A17551"/>
    <w:rsid w:val="00A37AE8"/>
    <w:rsid w:val="00A5626A"/>
    <w:rsid w:val="00A67BC0"/>
    <w:rsid w:val="00A7147E"/>
    <w:rsid w:val="00A74061"/>
    <w:rsid w:val="00A84BEB"/>
    <w:rsid w:val="00A87FD7"/>
    <w:rsid w:val="00AB38FF"/>
    <w:rsid w:val="00AB58F2"/>
    <w:rsid w:val="00AC0474"/>
    <w:rsid w:val="00AC398A"/>
    <w:rsid w:val="00AD5B97"/>
    <w:rsid w:val="00AD6AD5"/>
    <w:rsid w:val="00AF5380"/>
    <w:rsid w:val="00AF5533"/>
    <w:rsid w:val="00B030F4"/>
    <w:rsid w:val="00B03B09"/>
    <w:rsid w:val="00B0742A"/>
    <w:rsid w:val="00B14F02"/>
    <w:rsid w:val="00B36B5C"/>
    <w:rsid w:val="00B456A0"/>
    <w:rsid w:val="00B470DD"/>
    <w:rsid w:val="00B92B1D"/>
    <w:rsid w:val="00B9328A"/>
    <w:rsid w:val="00BA059D"/>
    <w:rsid w:val="00BC316F"/>
    <w:rsid w:val="00BF6560"/>
    <w:rsid w:val="00C00317"/>
    <w:rsid w:val="00C05059"/>
    <w:rsid w:val="00C07C99"/>
    <w:rsid w:val="00C22279"/>
    <w:rsid w:val="00C31B88"/>
    <w:rsid w:val="00C4484E"/>
    <w:rsid w:val="00C5685D"/>
    <w:rsid w:val="00C9279F"/>
    <w:rsid w:val="00C975FD"/>
    <w:rsid w:val="00CA1BEB"/>
    <w:rsid w:val="00CA1FCF"/>
    <w:rsid w:val="00CA5DC1"/>
    <w:rsid w:val="00CD5E54"/>
    <w:rsid w:val="00CE43EF"/>
    <w:rsid w:val="00CE4FF9"/>
    <w:rsid w:val="00CE76BF"/>
    <w:rsid w:val="00D151EF"/>
    <w:rsid w:val="00D404EE"/>
    <w:rsid w:val="00D44665"/>
    <w:rsid w:val="00D91D29"/>
    <w:rsid w:val="00DA3429"/>
    <w:rsid w:val="00DC03F0"/>
    <w:rsid w:val="00DD1C22"/>
    <w:rsid w:val="00DF13DF"/>
    <w:rsid w:val="00E15C9A"/>
    <w:rsid w:val="00E16BB9"/>
    <w:rsid w:val="00E35BAB"/>
    <w:rsid w:val="00E81590"/>
    <w:rsid w:val="00E828D3"/>
    <w:rsid w:val="00E95BA3"/>
    <w:rsid w:val="00EA7817"/>
    <w:rsid w:val="00EB3C78"/>
    <w:rsid w:val="00ED38BD"/>
    <w:rsid w:val="00EE2B85"/>
    <w:rsid w:val="00F001A8"/>
    <w:rsid w:val="00F242C7"/>
    <w:rsid w:val="00F37CE3"/>
    <w:rsid w:val="00F46C42"/>
    <w:rsid w:val="00F50C21"/>
    <w:rsid w:val="00F63D92"/>
    <w:rsid w:val="00F66B1D"/>
    <w:rsid w:val="00F71717"/>
    <w:rsid w:val="00FB1BC0"/>
    <w:rsid w:val="00FD4CC3"/>
    <w:rsid w:val="00FE5A89"/>
    <w:rsid w:val="00FE68C1"/>
    <w:rsid w:val="00FF5547"/>
    <w:rsid w:val="527F3C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1E74A0"/>
  <w15:chartTrackingRefBased/>
  <w15:docId w15:val="{109A02BD-18E7-4766-83CD-1745E0A36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cy-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26A"/>
    <w:rPr>
      <w:rFonts w:ascii="Nunito" w:hAnsi="Nunito"/>
    </w:rPr>
  </w:style>
  <w:style w:type="paragraph" w:styleId="Heading1">
    <w:name w:val="heading 1"/>
    <w:basedOn w:val="Normal"/>
    <w:next w:val="Normal"/>
    <w:link w:val="Heading1Char"/>
    <w:uiPriority w:val="9"/>
    <w:qFormat/>
    <w:rsid w:val="00A5626A"/>
    <w:pPr>
      <w:keepNext/>
      <w:keepLines/>
      <w:spacing w:before="240"/>
      <w:outlineLvl w:val="0"/>
    </w:pPr>
    <w:rPr>
      <w:rFonts w:eastAsiaTheme="majorEastAsia" w:cstheme="majorBidi"/>
      <w:b/>
      <w:color w:val="8B175D"/>
      <w:sz w:val="32"/>
      <w:szCs w:val="32"/>
    </w:rPr>
  </w:style>
  <w:style w:type="paragraph" w:styleId="Heading2">
    <w:name w:val="heading 2"/>
    <w:basedOn w:val="Normal"/>
    <w:next w:val="Normal"/>
    <w:link w:val="Heading2Char"/>
    <w:uiPriority w:val="9"/>
    <w:unhideWhenUsed/>
    <w:qFormat/>
    <w:rsid w:val="00A5626A"/>
    <w:pPr>
      <w:keepNext/>
      <w:keepLines/>
      <w:spacing w:before="40"/>
      <w:outlineLvl w:val="1"/>
    </w:pPr>
    <w:rPr>
      <w:rFonts w:eastAsiaTheme="majorEastAsia" w:cstheme="majorBidi"/>
      <w:b/>
      <w:color w:val="2A265A"/>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6C0E"/>
    <w:pPr>
      <w:tabs>
        <w:tab w:val="center" w:pos="4513"/>
        <w:tab w:val="right" w:pos="9026"/>
      </w:tabs>
    </w:pPr>
  </w:style>
  <w:style w:type="character" w:customStyle="1" w:styleId="HeaderChar">
    <w:name w:val="Header Char"/>
    <w:basedOn w:val="DefaultParagraphFont"/>
    <w:link w:val="Header"/>
    <w:uiPriority w:val="99"/>
    <w:rsid w:val="000F6C0E"/>
  </w:style>
  <w:style w:type="paragraph" w:styleId="Footer">
    <w:name w:val="footer"/>
    <w:basedOn w:val="Normal"/>
    <w:link w:val="FooterChar"/>
    <w:uiPriority w:val="99"/>
    <w:unhideWhenUsed/>
    <w:rsid w:val="000F6C0E"/>
    <w:pPr>
      <w:tabs>
        <w:tab w:val="center" w:pos="4513"/>
        <w:tab w:val="right" w:pos="9026"/>
      </w:tabs>
    </w:pPr>
  </w:style>
  <w:style w:type="character" w:customStyle="1" w:styleId="FooterChar">
    <w:name w:val="Footer Char"/>
    <w:basedOn w:val="DefaultParagraphFont"/>
    <w:link w:val="Footer"/>
    <w:uiPriority w:val="99"/>
    <w:rsid w:val="000F6C0E"/>
  </w:style>
  <w:style w:type="character" w:customStyle="1" w:styleId="Heading1Char">
    <w:name w:val="Heading 1 Char"/>
    <w:basedOn w:val="DefaultParagraphFont"/>
    <w:link w:val="Heading1"/>
    <w:uiPriority w:val="9"/>
    <w:rsid w:val="00A5626A"/>
    <w:rPr>
      <w:rFonts w:ascii="Nunito" w:eastAsiaTheme="majorEastAsia" w:hAnsi="Nunito" w:cstheme="majorBidi"/>
      <w:b/>
      <w:color w:val="8B175D"/>
      <w:sz w:val="32"/>
      <w:szCs w:val="32"/>
    </w:rPr>
  </w:style>
  <w:style w:type="character" w:customStyle="1" w:styleId="Heading2Char">
    <w:name w:val="Heading 2 Char"/>
    <w:basedOn w:val="DefaultParagraphFont"/>
    <w:link w:val="Heading2"/>
    <w:uiPriority w:val="9"/>
    <w:rsid w:val="00A5626A"/>
    <w:rPr>
      <w:rFonts w:ascii="Nunito" w:eastAsiaTheme="majorEastAsia" w:hAnsi="Nunito" w:cstheme="majorBidi"/>
      <w:b/>
      <w:color w:val="2A265A"/>
      <w:sz w:val="26"/>
      <w:szCs w:val="26"/>
    </w:rPr>
  </w:style>
  <w:style w:type="paragraph" w:styleId="Title">
    <w:name w:val="Title"/>
    <w:basedOn w:val="Normal"/>
    <w:next w:val="Normal"/>
    <w:link w:val="TitleChar"/>
    <w:uiPriority w:val="10"/>
    <w:qFormat/>
    <w:rsid w:val="00A5626A"/>
    <w:pPr>
      <w:pBdr>
        <w:bottom w:val="single" w:sz="4" w:space="1" w:color="auto"/>
      </w:pBdr>
      <w:contextualSpacing/>
      <w:jc w:val="center"/>
    </w:pPr>
    <w:rPr>
      <w:rFonts w:eastAsiaTheme="majorEastAsia" w:cstheme="majorBidi"/>
      <w:b/>
      <w:color w:val="8B175D"/>
      <w:spacing w:val="-10"/>
      <w:kern w:val="28"/>
      <w:sz w:val="56"/>
      <w:szCs w:val="56"/>
    </w:rPr>
  </w:style>
  <w:style w:type="character" w:customStyle="1" w:styleId="TitleChar">
    <w:name w:val="Title Char"/>
    <w:basedOn w:val="DefaultParagraphFont"/>
    <w:link w:val="Title"/>
    <w:uiPriority w:val="10"/>
    <w:rsid w:val="00A5626A"/>
    <w:rPr>
      <w:rFonts w:ascii="Nunito" w:eastAsiaTheme="majorEastAsia" w:hAnsi="Nunito" w:cstheme="majorBidi"/>
      <w:b/>
      <w:color w:val="8B175D"/>
      <w:spacing w:val="-10"/>
      <w:kern w:val="28"/>
      <w:sz w:val="56"/>
      <w:szCs w:val="56"/>
    </w:rPr>
  </w:style>
  <w:style w:type="paragraph" w:styleId="Subtitle">
    <w:name w:val="Subtitle"/>
    <w:basedOn w:val="Normal"/>
    <w:next w:val="Normal"/>
    <w:link w:val="SubtitleChar"/>
    <w:uiPriority w:val="11"/>
    <w:qFormat/>
    <w:rsid w:val="000F6C0E"/>
    <w:pPr>
      <w:numPr>
        <w:ilvl w:val="1"/>
      </w:numPr>
      <w:spacing w:after="160"/>
    </w:pPr>
    <w:rPr>
      <w:rFonts w:eastAsiaTheme="minorEastAsia"/>
      <w:color w:val="8B175D"/>
      <w:spacing w:val="15"/>
      <w:sz w:val="22"/>
      <w:szCs w:val="22"/>
    </w:rPr>
  </w:style>
  <w:style w:type="character" w:customStyle="1" w:styleId="SubtitleChar">
    <w:name w:val="Subtitle Char"/>
    <w:basedOn w:val="DefaultParagraphFont"/>
    <w:link w:val="Subtitle"/>
    <w:uiPriority w:val="11"/>
    <w:rsid w:val="000F6C0E"/>
    <w:rPr>
      <w:rFonts w:ascii="Tahoma" w:eastAsiaTheme="minorEastAsia" w:hAnsi="Tahoma"/>
      <w:color w:val="8B175D"/>
      <w:spacing w:val="15"/>
      <w:sz w:val="22"/>
      <w:szCs w:val="22"/>
    </w:rPr>
  </w:style>
  <w:style w:type="table" w:styleId="TableGrid">
    <w:name w:val="Table Grid"/>
    <w:basedOn w:val="TableNormal"/>
    <w:uiPriority w:val="39"/>
    <w:rsid w:val="000F6C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B58F2"/>
    <w:rPr>
      <w:color w:val="0563C1" w:themeColor="hyperlink"/>
      <w:u w:val="single"/>
    </w:rPr>
  </w:style>
  <w:style w:type="character" w:styleId="UnresolvedMention">
    <w:name w:val="Unresolved Mention"/>
    <w:basedOn w:val="DefaultParagraphFont"/>
    <w:uiPriority w:val="99"/>
    <w:semiHidden/>
    <w:unhideWhenUsed/>
    <w:rsid w:val="00AB58F2"/>
    <w:rPr>
      <w:color w:val="605E5C"/>
      <w:shd w:val="clear" w:color="auto" w:fill="E1DFDD"/>
    </w:rPr>
  </w:style>
  <w:style w:type="paragraph" w:styleId="Revision">
    <w:name w:val="Revision"/>
    <w:hidden/>
    <w:uiPriority w:val="99"/>
    <w:semiHidden/>
    <w:rsid w:val="00110A25"/>
    <w:rPr>
      <w:rFonts w:ascii="Nunito" w:hAnsi="Nunito"/>
    </w:rPr>
  </w:style>
  <w:style w:type="character" w:styleId="CommentReference">
    <w:name w:val="annotation reference"/>
    <w:basedOn w:val="DefaultParagraphFont"/>
    <w:uiPriority w:val="99"/>
    <w:semiHidden/>
    <w:unhideWhenUsed/>
    <w:rsid w:val="003E2F79"/>
    <w:rPr>
      <w:sz w:val="16"/>
      <w:szCs w:val="16"/>
    </w:rPr>
  </w:style>
  <w:style w:type="paragraph" w:styleId="CommentText">
    <w:name w:val="annotation text"/>
    <w:basedOn w:val="Normal"/>
    <w:link w:val="CommentTextChar"/>
    <w:uiPriority w:val="99"/>
    <w:unhideWhenUsed/>
    <w:rsid w:val="003E2F79"/>
    <w:rPr>
      <w:sz w:val="20"/>
      <w:szCs w:val="20"/>
    </w:rPr>
  </w:style>
  <w:style w:type="character" w:customStyle="1" w:styleId="CommentTextChar">
    <w:name w:val="Comment Text Char"/>
    <w:basedOn w:val="DefaultParagraphFont"/>
    <w:link w:val="CommentText"/>
    <w:uiPriority w:val="99"/>
    <w:rsid w:val="003E2F79"/>
    <w:rPr>
      <w:rFonts w:ascii="Nunito" w:hAnsi="Nunito"/>
      <w:sz w:val="20"/>
      <w:szCs w:val="20"/>
    </w:rPr>
  </w:style>
  <w:style w:type="paragraph" w:styleId="CommentSubject">
    <w:name w:val="annotation subject"/>
    <w:basedOn w:val="CommentText"/>
    <w:next w:val="CommentText"/>
    <w:link w:val="CommentSubjectChar"/>
    <w:uiPriority w:val="99"/>
    <w:semiHidden/>
    <w:unhideWhenUsed/>
    <w:rsid w:val="003E2F79"/>
    <w:rPr>
      <w:b/>
      <w:bCs/>
    </w:rPr>
  </w:style>
  <w:style w:type="character" w:customStyle="1" w:styleId="CommentSubjectChar">
    <w:name w:val="Comment Subject Char"/>
    <w:basedOn w:val="CommentTextChar"/>
    <w:link w:val="CommentSubject"/>
    <w:uiPriority w:val="99"/>
    <w:semiHidden/>
    <w:rsid w:val="003E2F79"/>
    <w:rPr>
      <w:rFonts w:ascii="Nunito" w:hAnsi="Nunito"/>
      <w:b/>
      <w:bCs/>
      <w:sz w:val="20"/>
      <w:szCs w:val="20"/>
    </w:rPr>
  </w:style>
  <w:style w:type="character" w:styleId="Mention">
    <w:name w:val="Mention"/>
    <w:basedOn w:val="DefaultParagraphFont"/>
    <w:uiPriority w:val="99"/>
    <w:unhideWhenUsed/>
    <w:rsid w:val="0098157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9" Type="http://schemas.openxmlformats.org/officeDocument/2006/relationships/header" Target="header12.xml"/><Relationship Id="rId21" Type="http://schemas.openxmlformats.org/officeDocument/2006/relationships/footer" Target="footer5.xml"/><Relationship Id="rId34" Type="http://schemas.openxmlformats.org/officeDocument/2006/relationships/header" Target="header10.xml"/><Relationship Id="rId42" Type="http://schemas.openxmlformats.org/officeDocument/2006/relationships/footer" Target="footer17.xml"/><Relationship Id="rId47" Type="http://schemas.openxmlformats.org/officeDocument/2006/relationships/footer" Target="footer20.xml"/><Relationship Id="rId50" Type="http://schemas.openxmlformats.org/officeDocument/2006/relationships/footer" Target="footer2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footer" Target="footer10.xml"/><Relationship Id="rId11" Type="http://schemas.openxmlformats.org/officeDocument/2006/relationships/hyperlink" Target="mailto:communications@specialistfe.com" TargetMode="External"/><Relationship Id="rId24" Type="http://schemas.openxmlformats.org/officeDocument/2006/relationships/header" Target="header7.xml"/><Relationship Id="rId32" Type="http://schemas.openxmlformats.org/officeDocument/2006/relationships/hyperlink" Target="mailto:communications@specialistfe.com" TargetMode="External"/><Relationship Id="rId37" Type="http://schemas.openxmlformats.org/officeDocument/2006/relationships/header" Target="header11.xml"/><Relationship Id="rId40" Type="http://schemas.openxmlformats.org/officeDocument/2006/relationships/header" Target="header13.xml"/><Relationship Id="rId45" Type="http://schemas.openxmlformats.org/officeDocument/2006/relationships/header" Target="header15.xm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oter" Target="footer12.xml"/><Relationship Id="rId44" Type="http://schemas.openxmlformats.org/officeDocument/2006/relationships/footer" Target="footer18.xml"/><Relationship Id="rId52" Type="http://schemas.openxmlformats.org/officeDocument/2006/relationships/footer" Target="footer2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footer" Target="footer11.xml"/><Relationship Id="rId35" Type="http://schemas.openxmlformats.org/officeDocument/2006/relationships/footer" Target="footer13.xml"/><Relationship Id="rId43" Type="http://schemas.openxmlformats.org/officeDocument/2006/relationships/header" Target="header14.xml"/><Relationship Id="rId48" Type="http://schemas.openxmlformats.org/officeDocument/2006/relationships/footer" Target="footer21.xml"/><Relationship Id="rId8" Type="http://schemas.openxmlformats.org/officeDocument/2006/relationships/webSettings" Target="webSettings.xml"/><Relationship Id="rId51" Type="http://schemas.openxmlformats.org/officeDocument/2006/relationships/footer" Target="footer23.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header" Target="header9.xml"/><Relationship Id="rId38" Type="http://schemas.openxmlformats.org/officeDocument/2006/relationships/footer" Target="footer15.xml"/><Relationship Id="rId46" Type="http://schemas.openxmlformats.org/officeDocument/2006/relationships/footer" Target="footer19.xml"/><Relationship Id="rId20" Type="http://schemas.openxmlformats.org/officeDocument/2006/relationships/footer" Target="footer4.xml"/><Relationship Id="rId41" Type="http://schemas.openxmlformats.org/officeDocument/2006/relationships/footer" Target="footer16.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footer" Target="footer14.xml"/><Relationship Id="rId49" Type="http://schemas.openxmlformats.org/officeDocument/2006/relationships/header" Target="header16.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ylesHanlon\Downloads\Natspec%20Letterhead%20Template%20v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69C4184B2D07848810EB8F7655BB209" ma:contentTypeVersion="13" ma:contentTypeDescription="Create a new document." ma:contentTypeScope="" ma:versionID="b15f53fa8bf566036abb353d6ebedbff">
  <xsd:schema xmlns:xsd="http://www.w3.org/2001/XMLSchema" xmlns:xs="http://www.w3.org/2001/XMLSchema" xmlns:p="http://schemas.microsoft.com/office/2006/metadata/properties" xmlns:ns2="ae64ac09-e9d9-43c5-b54d-c7f9665ae3d0" xmlns:ns3="1687e3bd-1f23-4abf-8749-af9882fcef87" targetNamespace="http://schemas.microsoft.com/office/2006/metadata/properties" ma:root="true" ma:fieldsID="58bca1572eab51b244962a050ecd750c" ns2:_="" ns3:_="">
    <xsd:import namespace="ae64ac09-e9d9-43c5-b54d-c7f9665ae3d0"/>
    <xsd:import namespace="1687e3bd-1f23-4abf-8749-af9882fcef8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64ac09-e9d9-43c5-b54d-c7f9665ae3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b7e2a55-e4fc-452b-a882-2235fa088ab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7e3bd-1f23-4abf-8749-af9882fcef8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506ecf-2243-4455-b3ba-55b4a9b3e038}" ma:internalName="TaxCatchAll" ma:showField="CatchAllData" ma:web="1687e3bd-1f23-4abf-8749-af9882fcef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e64ac09-e9d9-43c5-b54d-c7f9665ae3d0">
      <Terms xmlns="http://schemas.microsoft.com/office/infopath/2007/PartnerControls"/>
    </lcf76f155ced4ddcb4097134ff3c332f>
    <TaxCatchAll xmlns="1687e3bd-1f23-4abf-8749-af9882fcef8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922A9B-520D-8F48-8F13-5D1CA9E724A5}">
  <ds:schemaRefs>
    <ds:schemaRef ds:uri="http://schemas.openxmlformats.org/officeDocument/2006/bibliography"/>
  </ds:schemaRefs>
</ds:datastoreItem>
</file>

<file path=customXml/itemProps2.xml><?xml version="1.0" encoding="utf-8"?>
<ds:datastoreItem xmlns:ds="http://schemas.openxmlformats.org/officeDocument/2006/customXml" ds:itemID="{2A4E605D-7CA0-478D-8726-3081F3BB63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64ac09-e9d9-43c5-b54d-c7f9665ae3d0"/>
    <ds:schemaRef ds:uri="1687e3bd-1f23-4abf-8749-af9882fcef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C63BEB-26C2-4FAF-A193-4B7F98A78418}">
  <ds:schemaRefs>
    <ds:schemaRef ds:uri="http://schemas.microsoft.com/office/2006/metadata/properties"/>
    <ds:schemaRef ds:uri="http://schemas.microsoft.com/office/infopath/2007/PartnerControls"/>
    <ds:schemaRef ds:uri="ae64ac09-e9d9-43c5-b54d-c7f9665ae3d0"/>
    <ds:schemaRef ds:uri="1687e3bd-1f23-4abf-8749-af9882fcef87"/>
  </ds:schemaRefs>
</ds:datastoreItem>
</file>

<file path=customXml/itemProps4.xml><?xml version="1.0" encoding="utf-8"?>
<ds:datastoreItem xmlns:ds="http://schemas.openxmlformats.org/officeDocument/2006/customXml" ds:itemID="{5A949BA6-EB61-42CB-9231-7A67424096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Natspec Letterhead Template v3</Template>
  <TotalTime>3</TotalTime>
  <Pages>4</Pages>
  <Words>878</Words>
  <Characters>5005</Characters>
  <Application>Microsoft Office Word</Application>
  <DocSecurity>0</DocSecurity>
  <Lines>41</Lines>
  <Paragraphs>11</Paragraphs>
  <ScaleCrop>false</ScaleCrop>
  <HeadingPairs>
    <vt:vector size="4" baseType="variant">
      <vt:variant>
        <vt:lpstr>Teitl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5872</CharactersWithSpaces>
  <SharedDoc>false</SharedDoc>
  <HLinks>
    <vt:vector size="12" baseType="variant">
      <vt:variant>
        <vt:i4>5374058</vt:i4>
      </vt:variant>
      <vt:variant>
        <vt:i4>0</vt:i4>
      </vt:variant>
      <vt:variant>
        <vt:i4>0</vt:i4>
      </vt:variant>
      <vt:variant>
        <vt:i4>5</vt:i4>
      </vt:variant>
      <vt:variant>
        <vt:lpwstr>mailto:communications@specialistfe.com</vt:lpwstr>
      </vt:variant>
      <vt:variant>
        <vt:lpwstr/>
      </vt:variant>
      <vt:variant>
        <vt:i4>4587620</vt:i4>
      </vt:variant>
      <vt:variant>
        <vt:i4>0</vt:i4>
      </vt:variant>
      <vt:variant>
        <vt:i4>0</vt:i4>
      </vt:variant>
      <vt:variant>
        <vt:i4>5</vt:i4>
      </vt:variant>
      <vt:variant>
        <vt:lpwstr>mailto:clare.howard@natspec.org.uk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Alex Judge</cp:lastModifiedBy>
  <cp:revision>4</cp:revision>
  <dcterms:created xsi:type="dcterms:W3CDTF">2026-10-06T16:00:00Z</dcterms:created>
  <dcterms:modified xsi:type="dcterms:W3CDTF">2026-10-06T16:08:00Z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0x010100069C4184B2D07848810EB8F7655BB209</vt:lpwstr>
  </property>
  <property fmtid="{D5CDD505-2E9C-101B-9397-08002B2CF9AE}" pid="3" name="MediaServiceImageTags">
    <vt:lpwstr/>
  </property>
  <property fmtid="{D5CDD505-2E9C-101B-9397-08002B2CF9AE}" pid="4" name="docLang">
    <vt:lpwstr>en</vt:lpwstr>
  </property>
</Properties>
</file>