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E0400" w14:textId="77777777" w:rsidR="000F6C0E" w:rsidRPr="000F6C0E" w:rsidRDefault="000F6C0E" w:rsidP="007429DE">
      <w:pPr>
        <w:pStyle w:val="Title"/>
        <w:jc w:val="left"/>
      </w:pPr>
      <w:r w:rsidRPr="000F6C0E">
        <w:t>Title</w:t>
      </w:r>
    </w:p>
    <w:p w14:paraId="04BC3F3B" w14:textId="77777777" w:rsidR="000F6C0E" w:rsidRDefault="000F6C0E" w:rsidP="000F6C0E">
      <w:pPr>
        <w:pStyle w:val="Heading1"/>
      </w:pPr>
    </w:p>
    <w:p w14:paraId="44D27BFF" w14:textId="77777777" w:rsidR="00AD6AD5" w:rsidRDefault="000F6C0E" w:rsidP="000F6C0E">
      <w:pPr>
        <w:pStyle w:val="Heading1"/>
      </w:pPr>
      <w:r>
        <w:t>Heading 1</w:t>
      </w:r>
    </w:p>
    <w:p w14:paraId="59EBBD00" w14:textId="77777777" w:rsidR="000F6C0E" w:rsidRDefault="000F6C0E"/>
    <w:p w14:paraId="43BEA143" w14:textId="77777777" w:rsidR="000F6C0E" w:rsidRDefault="000F6C0E" w:rsidP="000F6C0E">
      <w:pPr>
        <w:pStyle w:val="Heading2"/>
      </w:pPr>
      <w:r>
        <w:t>Heading 2</w:t>
      </w:r>
    </w:p>
    <w:p w14:paraId="033D4F46" w14:textId="77777777" w:rsidR="000F6C0E" w:rsidRDefault="000F6C0E"/>
    <w:p w14:paraId="6216F24A" w14:textId="77777777" w:rsidR="000F6C0E" w:rsidRDefault="000F6C0E">
      <w:r>
        <w:t>Body copy</w:t>
      </w:r>
      <w:r w:rsidR="006D1C73">
        <w:br w:type="column"/>
      </w:r>
    </w:p>
    <w:sectPr w:rsidR="000F6C0E" w:rsidSect="007429DE">
      <w:headerReference w:type="default" r:id="rId10"/>
      <w:headerReference w:type="first" r:id="rId11"/>
      <w:pgSz w:w="11906" w:h="16838"/>
      <w:pgMar w:top="1440" w:right="1440" w:bottom="1440" w:left="144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BF555" w14:textId="77777777" w:rsidR="00C04F0F" w:rsidRDefault="00C04F0F" w:rsidP="000F6C0E">
      <w:r>
        <w:separator/>
      </w:r>
    </w:p>
  </w:endnote>
  <w:endnote w:type="continuationSeparator" w:id="0">
    <w:p w14:paraId="2204E548" w14:textId="77777777" w:rsidR="00C04F0F" w:rsidRDefault="00C04F0F" w:rsidP="000F6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12ED72-6C78-4D26-B3AC-5D18063787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2" w:fontKey="{F4D281EE-2DCD-4B98-A4F5-E9CE4CC87158}"/>
    <w:embedBold r:id="rId3" w:fontKey="{E90C018A-4D00-44A4-9665-58DC014747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E569AD3-A351-4FA7-A0A2-A11FB898DC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4F5694A-B3BF-43A1-A28A-3343ED21F7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FF58A" w14:textId="77777777" w:rsidR="00C04F0F" w:rsidRDefault="00C04F0F" w:rsidP="000F6C0E">
      <w:r>
        <w:separator/>
      </w:r>
    </w:p>
  </w:footnote>
  <w:footnote w:type="continuationSeparator" w:id="0">
    <w:p w14:paraId="16678707" w14:textId="77777777" w:rsidR="00C04F0F" w:rsidRDefault="00C04F0F" w:rsidP="000F6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B17A0" w14:textId="11E651B3" w:rsidR="007429DE" w:rsidRDefault="00AC047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D8FE98" wp14:editId="6E4932C5">
              <wp:simplePos x="0" y="0"/>
              <wp:positionH relativeFrom="column">
                <wp:posOffset>-914400</wp:posOffset>
              </wp:positionH>
              <wp:positionV relativeFrom="paragraph">
                <wp:posOffset>-1403985</wp:posOffset>
              </wp:positionV>
              <wp:extent cx="7559675" cy="1657350"/>
              <wp:effectExtent l="0" t="0" r="0" b="6350"/>
              <wp:wrapSquare wrapText="bothSides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657350"/>
                      </a:xfrm>
                      <a:prstGeom prst="rect">
                        <a:avLst/>
                      </a:prstGeom>
                      <a:solidFill>
                        <a:srgbClr val="FFF5E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8A4F82" id="Rectangle 1" o:spid="_x0000_s1026" style="position:absolute;margin-left:-1in;margin-top:-110.55pt;width:595.25pt;height:1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" fillcolor="#fff5e5" stroked="f" strokeweight="1pt"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49A0FB90" wp14:editId="1B3B295F">
          <wp:simplePos x="0" y="0"/>
          <wp:positionH relativeFrom="column">
            <wp:posOffset>5309235</wp:posOffset>
          </wp:positionH>
          <wp:positionV relativeFrom="paragraph">
            <wp:posOffset>-1040130</wp:posOffset>
          </wp:positionV>
          <wp:extent cx="908685" cy="911860"/>
          <wp:effectExtent l="0" t="0" r="5715" b="254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685" cy="911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24407DE" wp14:editId="53522F13">
          <wp:simplePos x="0" y="0"/>
          <wp:positionH relativeFrom="column">
            <wp:posOffset>3848100</wp:posOffset>
          </wp:positionH>
          <wp:positionV relativeFrom="paragraph">
            <wp:posOffset>-751205</wp:posOffset>
          </wp:positionV>
          <wp:extent cx="1137920" cy="328930"/>
          <wp:effectExtent l="0" t="0" r="5080" b="1270"/>
          <wp:wrapSquare wrapText="bothSides"/>
          <wp:docPr id="3" name="Picture 3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background with blu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920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8AEBF" w14:textId="77777777" w:rsidR="000F6C0E" w:rsidRDefault="007429DE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7A8602B5" wp14:editId="740884A0">
          <wp:simplePos x="0" y="0"/>
          <wp:positionH relativeFrom="column">
            <wp:posOffset>4106545</wp:posOffset>
          </wp:positionH>
          <wp:positionV relativeFrom="paragraph">
            <wp:posOffset>-750766</wp:posOffset>
          </wp:positionV>
          <wp:extent cx="2005330" cy="773430"/>
          <wp:effectExtent l="0" t="0" r="1270" b="1270"/>
          <wp:wrapSquare wrapText="bothSides"/>
          <wp:docPr id="5" name="Picture 5" descr="A purple and yellow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urple and yellow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330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474"/>
    <w:rsid w:val="000739D7"/>
    <w:rsid w:val="000A2DAC"/>
    <w:rsid w:val="000F6C0E"/>
    <w:rsid w:val="002F21C3"/>
    <w:rsid w:val="004057D9"/>
    <w:rsid w:val="006D1C73"/>
    <w:rsid w:val="007429DE"/>
    <w:rsid w:val="00A5626A"/>
    <w:rsid w:val="00AC0474"/>
    <w:rsid w:val="00AD6AD5"/>
    <w:rsid w:val="00C04F0F"/>
    <w:rsid w:val="00F1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1E74A0"/>
  <w15:chartTrackingRefBased/>
  <w15:docId w15:val="{89CF3DD2-5093-EC4B-9EAC-9BA3B865F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26A"/>
    <w:rPr>
      <w:rFonts w:ascii="Nunito" w:hAnsi="Nuni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626A"/>
    <w:pPr>
      <w:keepNext/>
      <w:keepLines/>
      <w:spacing w:before="240"/>
      <w:outlineLvl w:val="0"/>
    </w:pPr>
    <w:rPr>
      <w:rFonts w:eastAsiaTheme="majorEastAsia" w:cstheme="majorBidi"/>
      <w:b/>
      <w:color w:val="8B175D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26A"/>
    <w:pPr>
      <w:keepNext/>
      <w:keepLines/>
      <w:spacing w:before="40"/>
      <w:outlineLvl w:val="1"/>
    </w:pPr>
    <w:rPr>
      <w:rFonts w:eastAsiaTheme="majorEastAsia" w:cstheme="majorBidi"/>
      <w:b/>
      <w:color w:val="2A265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6C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C0E"/>
  </w:style>
  <w:style w:type="paragraph" w:styleId="Footer">
    <w:name w:val="footer"/>
    <w:basedOn w:val="Normal"/>
    <w:link w:val="FooterChar"/>
    <w:uiPriority w:val="99"/>
    <w:unhideWhenUsed/>
    <w:rsid w:val="000F6C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C0E"/>
  </w:style>
  <w:style w:type="character" w:customStyle="1" w:styleId="Heading1Char">
    <w:name w:val="Heading 1 Char"/>
    <w:basedOn w:val="DefaultParagraphFont"/>
    <w:link w:val="Heading1"/>
    <w:uiPriority w:val="9"/>
    <w:rsid w:val="00A5626A"/>
    <w:rPr>
      <w:rFonts w:ascii="Nunito" w:eastAsiaTheme="majorEastAsia" w:hAnsi="Nunito" w:cstheme="majorBidi"/>
      <w:b/>
      <w:color w:val="8B175D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626A"/>
    <w:rPr>
      <w:rFonts w:ascii="Nunito" w:eastAsiaTheme="majorEastAsia" w:hAnsi="Nunito" w:cstheme="majorBidi"/>
      <w:b/>
      <w:color w:val="2A265A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5626A"/>
    <w:pPr>
      <w:pBdr>
        <w:bottom w:val="single" w:sz="4" w:space="1" w:color="auto"/>
      </w:pBdr>
      <w:contextualSpacing/>
      <w:jc w:val="center"/>
    </w:pPr>
    <w:rPr>
      <w:rFonts w:eastAsiaTheme="majorEastAsia" w:cstheme="majorBidi"/>
      <w:b/>
      <w:color w:val="8B175D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26A"/>
    <w:rPr>
      <w:rFonts w:ascii="Nunito" w:eastAsiaTheme="majorEastAsia" w:hAnsi="Nunito" w:cstheme="majorBidi"/>
      <w:b/>
      <w:color w:val="8B175D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6C0E"/>
    <w:pPr>
      <w:numPr>
        <w:ilvl w:val="1"/>
      </w:numPr>
      <w:spacing w:after="160"/>
    </w:pPr>
    <w:rPr>
      <w:rFonts w:eastAsiaTheme="minorEastAsia"/>
      <w:color w:val="8B175D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F6C0E"/>
    <w:rPr>
      <w:rFonts w:ascii="Tahoma" w:eastAsiaTheme="minorEastAsia" w:hAnsi="Tahoma"/>
      <w:color w:val="8B175D"/>
      <w:spacing w:val="15"/>
      <w:sz w:val="22"/>
      <w:szCs w:val="22"/>
    </w:rPr>
  </w:style>
  <w:style w:type="table" w:styleId="TableGrid">
    <w:name w:val="Table Grid"/>
    <w:basedOn w:val="TableNormal"/>
    <w:uiPriority w:val="39"/>
    <w:rsid w:val="000F6C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lmr-my.sharepoint.com/personal/rebecca_sharples_plmr_co_uk/Documents/Microsoft%20Teams%20Chat%20Files/Natspec%20Letterhead%20Template%20v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b5685f-b05d-4038-bc06-ecf8778f9e5a">
      <Terms xmlns="http://schemas.microsoft.com/office/infopath/2007/PartnerControls"/>
    </lcf76f155ced4ddcb4097134ff3c332f>
    <TaxCatchAll xmlns="7e4519a4-87f8-44cf-9470-78dac5b61ff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ED2D841C0C1D429DBA544438A497C8" ma:contentTypeVersion="19" ma:contentTypeDescription="Create a new document." ma:contentTypeScope="" ma:versionID="9adec599b4d60dc902072b98d64fb230">
  <xsd:schema xmlns:xsd="http://www.w3.org/2001/XMLSchema" xmlns:xs="http://www.w3.org/2001/XMLSchema" xmlns:p="http://schemas.microsoft.com/office/2006/metadata/properties" xmlns:ns2="52b5685f-b05d-4038-bc06-ecf8778f9e5a" xmlns:ns3="7e4519a4-87f8-44cf-9470-78dac5b61ffd" targetNamespace="http://schemas.microsoft.com/office/2006/metadata/properties" ma:root="true" ma:fieldsID="31e859e51a90efd8e1f861f25a66b4ba" ns2:_="" ns3:_="">
    <xsd:import namespace="52b5685f-b05d-4038-bc06-ecf8778f9e5a"/>
    <xsd:import namespace="7e4519a4-87f8-44cf-9470-78dac5b61f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5685f-b05d-4038-bc06-ecf8778f9e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707d94-c523-4cc1-aa99-9488f52a15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4519a4-87f8-44cf-9470-78dac5b61ff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b2b5a8-bee2-4154-996a-30b30fadf878}" ma:internalName="TaxCatchAll" ma:showField="CatchAllData" ma:web="7e4519a4-87f8-44cf-9470-78dac5b61f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922A9B-520D-8F48-8F13-5D1CA9E724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949BA6-EB61-42CB-9231-7A67424096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63BEB-26C2-4FAF-A193-4B7F98A78418}">
  <ds:schemaRefs>
    <ds:schemaRef ds:uri="http://schemas.microsoft.com/office/2006/metadata/properties"/>
    <ds:schemaRef ds:uri="http://schemas.microsoft.com/office/infopath/2007/PartnerControls"/>
    <ds:schemaRef ds:uri="52b5685f-b05d-4038-bc06-ecf8778f9e5a"/>
    <ds:schemaRef ds:uri="7e4519a4-87f8-44cf-9470-78dac5b61ffd"/>
  </ds:schemaRefs>
</ds:datastoreItem>
</file>

<file path=customXml/itemProps4.xml><?xml version="1.0" encoding="utf-8"?>
<ds:datastoreItem xmlns:ds="http://schemas.openxmlformats.org/officeDocument/2006/customXml" ds:itemID="{3E77122F-61FA-468A-B514-C52D9C34B4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b5685f-b05d-4038-bc06-ecf8778f9e5a"/>
    <ds:schemaRef ds:uri="7e4519a4-87f8-44cf-9470-78dac5b61f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Natspec%20Letterhead%20Template%20v3</Template>
  <TotalTime>2</TotalTime>
  <Pages>2</Pages>
  <Words>7</Words>
  <Characters>29</Characters>
  <Application>Microsoft Office Word</Application>
  <DocSecurity>0</DocSecurity>
  <Lines>8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Myles Hanlon</cp:lastModifiedBy>
  <cp:revision>2</cp:revision>
  <dcterms:created xsi:type="dcterms:W3CDTF">2025-10-15T15:59:00Z</dcterms:created>
  <dcterms:modified xsi:type="dcterms:W3CDTF">2025-10-17T10:37:00Z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0x0101003AED2D841C0C1D429DBA544438A497C8</vt:lpwstr>
  </property>
  <property fmtid="{D5CDD505-2E9C-101B-9397-08002B2CF9AE}" pid="3" name="MediaServiceImageTags">
    <vt:lpwstr/>
  </property>
</Properties>
</file>